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02155" w14:textId="29FB0ED8" w:rsidR="00060625" w:rsidRPr="00A75215" w:rsidRDefault="00060625" w:rsidP="00060625">
      <w:pPr>
        <w:pStyle w:val="Heading"/>
      </w:pPr>
      <w:r w:rsidRPr="00A75215">
        <w:t xml:space="preserve">Application </w:t>
      </w:r>
      <w:r w:rsidR="00A75215">
        <w:t>f</w:t>
      </w:r>
      <w:r w:rsidRPr="00A75215">
        <w:t>orm</w:t>
      </w:r>
    </w:p>
    <w:p w14:paraId="71FB730C" w14:textId="77777777" w:rsidR="00060625" w:rsidRPr="00A75215" w:rsidRDefault="00060625" w:rsidP="00060625">
      <w:pPr>
        <w:rPr>
          <w:rFonts w:asciiTheme="majorHAnsi" w:hAnsiTheme="majorHAnsi"/>
          <w:color w:val="E0001B"/>
          <w:sz w:val="36"/>
          <w:szCs w:val="36"/>
        </w:rPr>
      </w:pPr>
    </w:p>
    <w:p w14:paraId="567983E7" w14:textId="1F754DA3" w:rsidR="00060625" w:rsidRPr="00A75215" w:rsidRDefault="00B9549F" w:rsidP="00060625">
      <w:pPr>
        <w:pStyle w:val="Sub-heading"/>
      </w:pPr>
      <w:r w:rsidRPr="00A75215">
        <w:t>Youth Hub</w:t>
      </w:r>
      <w:r w:rsidR="00060625" w:rsidRPr="00A75215">
        <w:t xml:space="preserve"> </w:t>
      </w:r>
      <w:r w:rsidRPr="00A75215">
        <w:t>Seed</w:t>
      </w:r>
      <w:r w:rsidR="00A75215">
        <w:t xml:space="preserve"> </w:t>
      </w:r>
      <w:r w:rsidRPr="00A75215">
        <w:t>Grant P</w:t>
      </w:r>
      <w:r w:rsidR="00060625" w:rsidRPr="00A75215">
        <w:t>rogramme</w:t>
      </w:r>
    </w:p>
    <w:p w14:paraId="0EC6082B" w14:textId="77777777" w:rsidR="00B36D2A" w:rsidRPr="00A75215" w:rsidRDefault="00B36D2A" w:rsidP="003E3C56">
      <w:pPr>
        <w:rPr>
          <w:rFonts w:asciiTheme="majorHAnsi" w:hAnsiTheme="majorHAnsi"/>
          <w:sz w:val="20"/>
          <w:szCs w:val="20"/>
        </w:rPr>
      </w:pPr>
    </w:p>
    <w:p w14:paraId="5E340587" w14:textId="377E9514" w:rsidR="00117C99" w:rsidRPr="00A75215" w:rsidRDefault="00117C99" w:rsidP="003E3C56">
      <w:pPr>
        <w:rPr>
          <w:rFonts w:asciiTheme="majorHAnsi" w:hAnsiTheme="majorHAnsi"/>
          <w:sz w:val="20"/>
          <w:szCs w:val="20"/>
        </w:rPr>
      </w:pPr>
    </w:p>
    <w:p w14:paraId="4B494A07" w14:textId="209A20F4" w:rsidR="00592BBC" w:rsidRPr="00A75215" w:rsidRDefault="009B0ABE" w:rsidP="00592BBC">
      <w:pPr>
        <w:pStyle w:val="Body"/>
        <w:rPr>
          <w:i/>
          <w:iCs/>
          <w:color w:val="E0001B" w:themeColor="accent1"/>
        </w:rPr>
      </w:pPr>
      <w:r w:rsidRPr="00A75215">
        <w:rPr>
          <w:rStyle w:val="IntenseEmphasis"/>
        </w:rPr>
        <w:t xml:space="preserve">Please read the application form carefully and complete </w:t>
      </w:r>
      <w:r w:rsidRPr="00A75215">
        <w:rPr>
          <w:rStyle w:val="IntenseEmphasis"/>
          <w:u w:val="single"/>
        </w:rPr>
        <w:t>ALL</w:t>
      </w:r>
      <w:r w:rsidRPr="00A75215">
        <w:rPr>
          <w:rStyle w:val="IntenseEmphasis"/>
        </w:rPr>
        <w:t xml:space="preserve"> questions and sections. Due to the </w:t>
      </w:r>
      <w:r w:rsidR="00A75215">
        <w:rPr>
          <w:rStyle w:val="IntenseEmphasis"/>
        </w:rPr>
        <w:t xml:space="preserve">high </w:t>
      </w:r>
      <w:r w:rsidRPr="00A75215">
        <w:rPr>
          <w:rStyle w:val="IntenseEmphasis"/>
        </w:rPr>
        <w:t xml:space="preserve">number of applications we receive, incomplete or late applications will not be considered. </w:t>
      </w:r>
      <w:r w:rsidR="00592BBC" w:rsidRPr="00A75215">
        <w:rPr>
          <w:i/>
          <w:iCs/>
          <w:color w:val="E0001B" w:themeColor="accent1"/>
        </w:rPr>
        <w:t>For more information</w:t>
      </w:r>
      <w:r w:rsidRPr="00A75215">
        <w:rPr>
          <w:i/>
          <w:iCs/>
          <w:color w:val="E0001B" w:themeColor="accent1"/>
        </w:rPr>
        <w:t xml:space="preserve"> on how to apply,</w:t>
      </w:r>
      <w:r w:rsidR="00592BBC" w:rsidRPr="00A75215">
        <w:rPr>
          <w:i/>
          <w:iCs/>
          <w:color w:val="E0001B" w:themeColor="accent1"/>
        </w:rPr>
        <w:t xml:space="preserve"> please see the </w:t>
      </w:r>
      <w:r w:rsidR="00A75215" w:rsidRPr="00157A70">
        <w:rPr>
          <w:i/>
          <w:iCs/>
          <w:color w:val="E0001B" w:themeColor="accent1"/>
        </w:rPr>
        <w:t>a</w:t>
      </w:r>
      <w:r w:rsidR="00592BBC" w:rsidRPr="00157A70">
        <w:rPr>
          <w:i/>
          <w:iCs/>
          <w:color w:val="E0001B" w:themeColor="accent1"/>
        </w:rPr>
        <w:t xml:space="preserve">pplication </w:t>
      </w:r>
      <w:hyperlink r:id="rId10" w:history="1">
        <w:r w:rsidR="00A75215" w:rsidRPr="00157A70">
          <w:rPr>
            <w:rStyle w:val="Hyperlink"/>
            <w:i/>
            <w:iCs/>
            <w:color w:val="E0001B" w:themeColor="accent1"/>
          </w:rPr>
          <w:t>g</w:t>
        </w:r>
        <w:r w:rsidR="00592BBC" w:rsidRPr="00157A70">
          <w:rPr>
            <w:rStyle w:val="Hyperlink"/>
            <w:i/>
            <w:iCs/>
            <w:color w:val="E0001B" w:themeColor="accent1"/>
          </w:rPr>
          <w:t>uidelines</w:t>
        </w:r>
      </w:hyperlink>
      <w:r w:rsidR="00592BBC" w:rsidRPr="00A75215">
        <w:rPr>
          <w:i/>
          <w:iCs/>
          <w:color w:val="E0001B" w:themeColor="accent1"/>
        </w:rPr>
        <w:t>.</w:t>
      </w:r>
    </w:p>
    <w:p w14:paraId="094687BD" w14:textId="647B7D30" w:rsidR="00592BBC" w:rsidRPr="00A75215" w:rsidRDefault="00592BBC" w:rsidP="00592BBC">
      <w:pPr>
        <w:pStyle w:val="Body"/>
        <w:rPr>
          <w:i/>
          <w:iCs/>
          <w:color w:val="E0001B" w:themeColor="accent1"/>
        </w:rPr>
      </w:pPr>
    </w:p>
    <w:p w14:paraId="4FD54577" w14:textId="630F974E" w:rsidR="00592BBC" w:rsidRPr="00A75215" w:rsidRDefault="00592BBC" w:rsidP="009B0ABE">
      <w:pPr>
        <w:pStyle w:val="Body"/>
        <w:rPr>
          <w:i/>
        </w:rPr>
      </w:pPr>
      <w:r w:rsidRPr="00A75215">
        <w:rPr>
          <w:i/>
        </w:rPr>
        <w:t>Deadline for applications: Monday, 21 November 2022, 23:59 CET</w:t>
      </w:r>
    </w:p>
    <w:p w14:paraId="274AAE04" w14:textId="71D223A4" w:rsidR="00592BBC" w:rsidRPr="00A75215" w:rsidRDefault="00592BBC" w:rsidP="00461CA4">
      <w:pPr>
        <w:pStyle w:val="Sub-Sub-Heading"/>
        <w:rPr>
          <w:sz w:val="22"/>
        </w:rPr>
      </w:pPr>
    </w:p>
    <w:p w14:paraId="25AE3D72" w14:textId="77777777" w:rsidR="00592BBC" w:rsidRPr="00A75215" w:rsidRDefault="00592BBC" w:rsidP="00461CA4">
      <w:pPr>
        <w:pStyle w:val="Sub-Sub-Heading"/>
        <w:rPr>
          <w:sz w:val="22"/>
        </w:rPr>
      </w:pPr>
    </w:p>
    <w:p w14:paraId="7B3D838B" w14:textId="3A13A952" w:rsidR="00117C99" w:rsidRPr="00A75215" w:rsidRDefault="00461CA4" w:rsidP="00461CA4">
      <w:pPr>
        <w:pStyle w:val="Sub-Sub-Heading"/>
        <w:rPr>
          <w:sz w:val="22"/>
        </w:rPr>
      </w:pPr>
      <w:r w:rsidRPr="00A75215">
        <w:rPr>
          <w:sz w:val="22"/>
        </w:rPr>
        <w:t xml:space="preserve">Section I - </w:t>
      </w:r>
      <w:r w:rsidR="00106C17">
        <w:rPr>
          <w:sz w:val="22"/>
        </w:rPr>
        <w:t>T</w:t>
      </w:r>
      <w:r w:rsidR="00117C99" w:rsidRPr="00A75215">
        <w:rPr>
          <w:sz w:val="22"/>
        </w:rPr>
        <w:t>o be completed by the proposed Young Leader</w:t>
      </w:r>
    </w:p>
    <w:p w14:paraId="1FDCAE2A" w14:textId="77777777" w:rsidR="003F0F63" w:rsidRPr="00A75215" w:rsidRDefault="003F0F63" w:rsidP="00461CA4">
      <w:pPr>
        <w:pStyle w:val="Sub-Sub-Heading"/>
        <w:rPr>
          <w:sz w:val="22"/>
        </w:rPr>
      </w:pPr>
    </w:p>
    <w:p w14:paraId="644316EA" w14:textId="77777777" w:rsidR="00117C99" w:rsidRPr="00A75215" w:rsidRDefault="00117C99" w:rsidP="00C85428">
      <w:pPr>
        <w:pStyle w:val="Sub-Sub-Heading"/>
        <w:rPr>
          <w:color w:val="E0001B" w:themeColor="accent1"/>
        </w:rPr>
      </w:pPr>
      <w:r w:rsidRPr="00A75215">
        <w:rPr>
          <w:color w:val="E0001B" w:themeColor="accent1"/>
        </w:rPr>
        <w:t xml:space="preserve">Young Leader’s eligibility </w:t>
      </w:r>
    </w:p>
    <w:p w14:paraId="7CD2EB78" w14:textId="30D4B8B1" w:rsidR="00117C99" w:rsidRPr="00A75215" w:rsidRDefault="00117C99" w:rsidP="00117C99">
      <w:pPr>
        <w:pStyle w:val="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  <w:gridCol w:w="515"/>
      </w:tblGrid>
      <w:tr w:rsidR="003F0F63" w:rsidRPr="00A75215" w14:paraId="356C8368" w14:textId="77777777" w:rsidTr="05F9E3BB">
        <w:tc>
          <w:tcPr>
            <w:tcW w:w="8545" w:type="dxa"/>
            <w:tcBorders>
              <w:top w:val="nil"/>
              <w:left w:val="nil"/>
              <w:bottom w:val="nil"/>
              <w:right w:val="nil"/>
            </w:tcBorders>
          </w:tcPr>
          <w:p w14:paraId="5E7FBA02" w14:textId="5F911DFB" w:rsidR="003F0F63" w:rsidRPr="00A75215" w:rsidRDefault="003F0F63" w:rsidP="003F0F63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>I am connected to an organi</w:t>
            </w:r>
            <w:r w:rsidR="00A75215">
              <w:rPr>
                <w:rFonts w:asciiTheme="minorHAnsi" w:hAnsiTheme="minorHAnsi"/>
              </w:rPr>
              <w:t>z</w:t>
            </w:r>
            <w:r w:rsidRPr="00A75215">
              <w:rPr>
                <w:rFonts w:asciiTheme="minorHAnsi" w:hAnsiTheme="minorHAnsi"/>
              </w:rPr>
              <w:t xml:space="preserve">ation </w:t>
            </w:r>
            <w:r w:rsidR="00A75215">
              <w:rPr>
                <w:rFonts w:asciiTheme="minorHAnsi" w:hAnsiTheme="minorHAnsi"/>
              </w:rPr>
              <w:t>that</w:t>
            </w:r>
            <w:r w:rsidRPr="00A75215">
              <w:rPr>
                <w:rFonts w:asciiTheme="minorHAnsi" w:hAnsiTheme="minorHAnsi"/>
              </w:rPr>
              <w:t xml:space="preserve"> is willing and able to provide mentorship and logistical support for the proposed Young Leaders project</w:t>
            </w:r>
          </w:p>
          <w:p w14:paraId="0FA12DF7" w14:textId="2C2D3CBC" w:rsidR="003F0F63" w:rsidRPr="00A75215" w:rsidRDefault="003F0F63" w:rsidP="003F0F63">
            <w:pPr>
              <w:pStyle w:val="Body"/>
              <w:rPr>
                <w:rFonts w:asciiTheme="minorHAnsi" w:hAnsiTheme="minorHAnsi"/>
              </w:rPr>
            </w:pPr>
          </w:p>
        </w:tc>
        <w:sdt>
          <w:sdtPr>
            <w:rPr>
              <w:sz w:val="22"/>
            </w:rPr>
            <w:id w:val="-120863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56D1933" w14:textId="75AEE276" w:rsidR="003F0F63" w:rsidRPr="00A75215" w:rsidRDefault="00C85428" w:rsidP="003F0F63">
                <w:pPr>
                  <w:pStyle w:val="Body"/>
                  <w:rPr>
                    <w:sz w:val="22"/>
                  </w:rPr>
                </w:pPr>
                <w:r w:rsidRPr="00A75215">
                  <w:rPr>
                    <w:rFonts w:ascii="MS Gothic" w:eastAsia="MS Gothic" w:hAnsi="MS Gothic"/>
                    <w:sz w:val="22"/>
                  </w:rPr>
                  <w:t>☐</w:t>
                </w:r>
              </w:p>
            </w:tc>
          </w:sdtContent>
        </w:sdt>
      </w:tr>
      <w:tr w:rsidR="003F0F63" w:rsidRPr="00A75215" w14:paraId="5468D13F" w14:textId="77777777" w:rsidTr="05F9E3BB">
        <w:tc>
          <w:tcPr>
            <w:tcW w:w="8545" w:type="dxa"/>
            <w:tcBorders>
              <w:top w:val="nil"/>
              <w:left w:val="nil"/>
              <w:bottom w:val="nil"/>
              <w:right w:val="nil"/>
            </w:tcBorders>
          </w:tcPr>
          <w:p w14:paraId="17F4BA2E" w14:textId="2EA1F687" w:rsidR="003F0F63" w:rsidRPr="00A75215" w:rsidRDefault="003F0F63" w:rsidP="003F0F63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 xml:space="preserve">I am aged between 18 and 30 </w:t>
            </w:r>
            <w:r w:rsidR="00A75215">
              <w:rPr>
                <w:rFonts w:asciiTheme="minorHAnsi" w:hAnsiTheme="minorHAnsi"/>
              </w:rPr>
              <w:t>years</w:t>
            </w:r>
          </w:p>
          <w:p w14:paraId="1EFA0A5E" w14:textId="42B795A5" w:rsidR="00C85428" w:rsidRPr="00A75215" w:rsidRDefault="00C85428" w:rsidP="003F0F63">
            <w:pPr>
              <w:pStyle w:val="Body"/>
              <w:rPr>
                <w:rFonts w:asciiTheme="minorHAnsi" w:hAnsiTheme="minorHAnsi"/>
              </w:rPr>
            </w:pPr>
          </w:p>
        </w:tc>
        <w:sdt>
          <w:sdtPr>
            <w:rPr>
              <w:sz w:val="22"/>
            </w:rPr>
            <w:id w:val="-1892962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96C8CF7" w14:textId="7351D198" w:rsidR="003F0F63" w:rsidRPr="00A75215" w:rsidRDefault="003F0F63" w:rsidP="003F0F63">
                <w:pPr>
                  <w:pStyle w:val="Body"/>
                  <w:rPr>
                    <w:sz w:val="22"/>
                  </w:rPr>
                </w:pPr>
                <w:r w:rsidRPr="00A75215">
                  <w:rPr>
                    <w:rFonts w:ascii="MS Gothic" w:eastAsia="MS Gothic" w:hAnsi="MS Gothic"/>
                    <w:sz w:val="22"/>
                  </w:rPr>
                  <w:t>☐</w:t>
                </w:r>
              </w:p>
            </w:tc>
          </w:sdtContent>
        </w:sdt>
      </w:tr>
      <w:tr w:rsidR="003F0F63" w:rsidRPr="00A75215" w14:paraId="1902556B" w14:textId="77777777" w:rsidTr="05F9E3BB">
        <w:tc>
          <w:tcPr>
            <w:tcW w:w="8545" w:type="dxa"/>
            <w:tcBorders>
              <w:top w:val="nil"/>
              <w:left w:val="nil"/>
              <w:bottom w:val="nil"/>
              <w:right w:val="nil"/>
            </w:tcBorders>
          </w:tcPr>
          <w:p w14:paraId="7BCC0D74" w14:textId="77777777" w:rsidR="003F0F63" w:rsidRPr="00A75215" w:rsidRDefault="003F0F63" w:rsidP="003F0F63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 xml:space="preserve">I agree to be featured in IAS digital media </w:t>
            </w:r>
          </w:p>
          <w:p w14:paraId="54303EEB" w14:textId="3BB3CCFE" w:rsidR="003F0F63" w:rsidRPr="00A75215" w:rsidRDefault="003F0F63" w:rsidP="003F0F63">
            <w:pPr>
              <w:pStyle w:val="Body"/>
              <w:rPr>
                <w:rFonts w:asciiTheme="minorHAnsi" w:hAnsiTheme="minorHAnsi"/>
              </w:rPr>
            </w:pPr>
          </w:p>
        </w:tc>
        <w:sdt>
          <w:sdtPr>
            <w:rPr>
              <w:sz w:val="22"/>
            </w:rPr>
            <w:id w:val="1126124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9EA9FD3" w14:textId="30A10477" w:rsidR="003F0F63" w:rsidRPr="00A75215" w:rsidRDefault="003F0F63" w:rsidP="003F0F63">
                <w:pPr>
                  <w:pStyle w:val="Body"/>
                  <w:rPr>
                    <w:sz w:val="22"/>
                  </w:rPr>
                </w:pPr>
                <w:r w:rsidRPr="00A75215">
                  <w:rPr>
                    <w:rFonts w:ascii="MS Gothic" w:eastAsia="MS Gothic" w:hAnsi="MS Gothic"/>
                    <w:sz w:val="22"/>
                  </w:rPr>
                  <w:t>☐</w:t>
                </w:r>
              </w:p>
            </w:tc>
          </w:sdtContent>
        </w:sdt>
      </w:tr>
      <w:tr w:rsidR="006E0F0A" w:rsidRPr="00A75215" w14:paraId="77B13B37" w14:textId="77777777" w:rsidTr="05F9E3BB">
        <w:tc>
          <w:tcPr>
            <w:tcW w:w="8545" w:type="dxa"/>
            <w:tcBorders>
              <w:top w:val="nil"/>
              <w:left w:val="nil"/>
              <w:bottom w:val="nil"/>
              <w:right w:val="nil"/>
            </w:tcBorders>
          </w:tcPr>
          <w:p w14:paraId="0993B5B4" w14:textId="4CACE694" w:rsidR="006E0F0A" w:rsidRPr="00A75215" w:rsidRDefault="68E4E4FC" w:rsidP="05F9E3BB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>I agree to attend</w:t>
            </w:r>
            <w:r w:rsidR="00A75215">
              <w:rPr>
                <w:rFonts w:asciiTheme="minorHAnsi" w:hAnsiTheme="minorHAnsi"/>
              </w:rPr>
              <w:t xml:space="preserve"> IAS 2023, the</w:t>
            </w:r>
            <w:r w:rsidRPr="00A75215">
              <w:rPr>
                <w:rFonts w:asciiTheme="minorHAnsi" w:hAnsiTheme="minorHAnsi"/>
              </w:rPr>
              <w:t xml:space="preserve"> 12th IAS Conference on HIV Science, 23-26 July 2023 </w:t>
            </w:r>
            <w:r w:rsidR="00A75215">
              <w:rPr>
                <w:rFonts w:asciiTheme="minorHAnsi" w:hAnsiTheme="minorHAnsi"/>
              </w:rPr>
              <w:t>–</w:t>
            </w:r>
            <w:r w:rsidRPr="00A75215">
              <w:rPr>
                <w:rFonts w:asciiTheme="minorHAnsi" w:hAnsiTheme="minorHAnsi"/>
              </w:rPr>
              <w:t xml:space="preserve"> </w:t>
            </w:r>
            <w:r w:rsidRPr="00A75215">
              <w:rPr>
                <w:rFonts w:asciiTheme="minorHAnsi" w:hAnsiTheme="minorHAnsi"/>
                <w:i/>
                <w:iCs/>
              </w:rPr>
              <w:t>pending funding</w:t>
            </w:r>
          </w:p>
        </w:tc>
        <w:sdt>
          <w:sdtPr>
            <w:rPr>
              <w:sz w:val="22"/>
            </w:rPr>
            <w:id w:val="-468212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2AE66FA" w14:textId="7EC65C42" w:rsidR="006E0F0A" w:rsidRPr="00A75215" w:rsidRDefault="00157A70" w:rsidP="006E0F0A">
                <w:pPr>
                  <w:pStyle w:val="Body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</w:tr>
    </w:tbl>
    <w:p w14:paraId="0B5DD137" w14:textId="2CB419E9" w:rsidR="006E0F0A" w:rsidRPr="00A75215" w:rsidRDefault="006E0F0A" w:rsidP="00C85428">
      <w:pPr>
        <w:pStyle w:val="Sub-Sub-Heading"/>
        <w:rPr>
          <w:color w:val="E0001B" w:themeColor="accent1"/>
        </w:rPr>
      </w:pPr>
    </w:p>
    <w:p w14:paraId="1452B871" w14:textId="77777777" w:rsidR="006E0F0A" w:rsidRPr="00A75215" w:rsidRDefault="006E0F0A" w:rsidP="00C85428">
      <w:pPr>
        <w:pStyle w:val="Sub-Sub-Heading"/>
        <w:rPr>
          <w:color w:val="E0001B" w:themeColor="accent1"/>
        </w:rPr>
      </w:pPr>
    </w:p>
    <w:p w14:paraId="379F51EF" w14:textId="1B9DAF61" w:rsidR="00060625" w:rsidRPr="00A75215" w:rsidRDefault="00117C99" w:rsidP="00C85428">
      <w:pPr>
        <w:pStyle w:val="Sub-Sub-Heading"/>
        <w:rPr>
          <w:color w:val="E0001B" w:themeColor="accent1"/>
        </w:rPr>
      </w:pPr>
      <w:r w:rsidRPr="00A75215">
        <w:rPr>
          <w:color w:val="E0001B" w:themeColor="accent1"/>
        </w:rPr>
        <w:t xml:space="preserve">Young Leader’s </w:t>
      </w:r>
      <w:r w:rsidR="00060625" w:rsidRPr="00A75215">
        <w:rPr>
          <w:color w:val="E0001B" w:themeColor="accent1"/>
        </w:rPr>
        <w:t xml:space="preserve">information </w:t>
      </w:r>
    </w:p>
    <w:p w14:paraId="1BECCA59" w14:textId="77777777" w:rsidR="00CD6B27" w:rsidRPr="00A75215" w:rsidRDefault="00CD6B27" w:rsidP="003F0F63">
      <w:pPr>
        <w:pStyle w:val="Sub-Sub-Heading"/>
      </w:pPr>
    </w:p>
    <w:tbl>
      <w:tblPr>
        <w:tblStyle w:val="TableGrid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C85428" w:rsidRPr="00A75215" w14:paraId="05A9B828" w14:textId="2BFAC585" w:rsidTr="00894768">
        <w:trPr>
          <w:trHeight w:val="1273"/>
        </w:trPr>
        <w:tc>
          <w:tcPr>
            <w:tcW w:w="4535" w:type="dxa"/>
          </w:tcPr>
          <w:p w14:paraId="2B5FE0EF" w14:textId="66D75A58" w:rsidR="00C85428" w:rsidRPr="00A75215" w:rsidRDefault="00C85428" w:rsidP="00C85428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First/Given Name</w:t>
            </w:r>
            <w:r w:rsidR="00CD6B27" w:rsidRPr="00A75215">
              <w:rPr>
                <w:rFonts w:asciiTheme="minorHAnsi" w:eastAsiaTheme="minorHAnsi" w:hAnsiTheme="minorHAnsi" w:cs="Arial"/>
                <w:b/>
                <w:szCs w:val="19"/>
              </w:rPr>
              <w:t>(s)</w:t>
            </w:r>
          </w:p>
          <w:p w14:paraId="12C910BF" w14:textId="014AC9B4" w:rsidR="00C85428" w:rsidRPr="00A75215" w:rsidRDefault="00CD6B27" w:rsidP="00C85428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A</w:t>
            </w:r>
            <w:r w:rsidR="00C85428" w:rsidRPr="00A75215">
              <w:rPr>
                <w:rFonts w:asciiTheme="minorHAnsi" w:eastAsiaTheme="minorHAnsi" w:hAnsiTheme="minorHAnsi" w:cs="Arial"/>
                <w:i/>
                <w:szCs w:val="19"/>
              </w:rPr>
              <w:t>s they appear in your passport</w:t>
            </w:r>
          </w:p>
          <w:p w14:paraId="2BEA4A44" w14:textId="6FAF205F" w:rsidR="00CD6B27" w:rsidRPr="00A75215" w:rsidRDefault="009E57CB" w:rsidP="00C85428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353406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4535" w:type="dxa"/>
          </w:tcPr>
          <w:p w14:paraId="68C75698" w14:textId="44AEC78E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Last/Family Name(s)</w:t>
            </w:r>
          </w:p>
          <w:p w14:paraId="1AAE667B" w14:textId="7777777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As they appear in your passport</w:t>
            </w:r>
          </w:p>
          <w:p w14:paraId="4E783CD5" w14:textId="0718E450" w:rsidR="00C85428" w:rsidRPr="00A75215" w:rsidRDefault="009E57CB" w:rsidP="00C85428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264F788B">
                <v:shape id="_x0000_i1026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C85428" w:rsidRPr="00A75215" w14:paraId="3DB15473" w14:textId="75C29616" w:rsidTr="00894768">
        <w:trPr>
          <w:trHeight w:val="1003"/>
        </w:trPr>
        <w:tc>
          <w:tcPr>
            <w:tcW w:w="4535" w:type="dxa"/>
          </w:tcPr>
          <w:p w14:paraId="56677E1E" w14:textId="441F846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Preferred name(s)</w:t>
            </w:r>
          </w:p>
          <w:p w14:paraId="4D9FAD80" w14:textId="1849F12F" w:rsidR="00CD6B27" w:rsidRPr="00A75215" w:rsidRDefault="009E57CB" w:rsidP="00C85428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1BEE09DC">
                <v:shape id="_x0000_i1027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  <w:p w14:paraId="5B0A9399" w14:textId="712FB0D4" w:rsidR="00CD6B27" w:rsidRPr="00A75215" w:rsidRDefault="00CD6B27" w:rsidP="00C85428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</w:p>
        </w:tc>
        <w:tc>
          <w:tcPr>
            <w:tcW w:w="4535" w:type="dxa"/>
          </w:tcPr>
          <w:p w14:paraId="794E1F54" w14:textId="77777777" w:rsidR="00C85428" w:rsidRPr="00A75215" w:rsidRDefault="00CD6B27" w:rsidP="00C85428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Preferred pronouns</w:t>
            </w:r>
          </w:p>
          <w:p w14:paraId="4504BA9C" w14:textId="57D7B84E" w:rsidR="00CD6B27" w:rsidRPr="00A75215" w:rsidRDefault="009E57CB" w:rsidP="00C85428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DD312DF">
                <v:shape id="_x0000_i1028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C85428" w:rsidRPr="00A75215" w14:paraId="57CEF9BC" w14:textId="1ACE5820" w:rsidTr="00894768">
        <w:trPr>
          <w:trHeight w:val="894"/>
        </w:trPr>
        <w:tc>
          <w:tcPr>
            <w:tcW w:w="4535" w:type="dxa"/>
          </w:tcPr>
          <w:p w14:paraId="6EBD4C4A" w14:textId="1E1AF360" w:rsidR="00C85428" w:rsidRPr="00A75215" w:rsidRDefault="00C85428" w:rsidP="00C85428">
            <w:pPr>
              <w:tabs>
                <w:tab w:val="left" w:pos="3600"/>
                <w:tab w:val="center" w:pos="4680"/>
              </w:tabs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Date of birth (day,</w:t>
            </w:r>
            <w:r w:rsidR="00894768" w:rsidRPr="00A75215">
              <w:rPr>
                <w:rFonts w:asciiTheme="minorHAnsi" w:eastAsiaTheme="minorHAnsi" w:hAnsiTheme="minorHAnsi" w:cs="Arial"/>
                <w:b/>
                <w:szCs w:val="19"/>
              </w:rPr>
              <w:t xml:space="preserve"> month,</w:t>
            </w: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 xml:space="preserve"> year)</w:t>
            </w:r>
          </w:p>
          <w:p w14:paraId="7566365C" w14:textId="621CED71" w:rsidR="00C85428" w:rsidRPr="00A75215" w:rsidRDefault="009E57CB" w:rsidP="00894768">
            <w:pPr>
              <w:tabs>
                <w:tab w:val="left" w:pos="3600"/>
                <w:tab w:val="center" w:pos="4680"/>
              </w:tabs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118F7D0">
                <v:shape id="_x0000_i1029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4535" w:type="dxa"/>
          </w:tcPr>
          <w:p w14:paraId="5DC0D770" w14:textId="7777777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Gender</w:t>
            </w:r>
          </w:p>
          <w:p w14:paraId="791789E8" w14:textId="2F9ED96D" w:rsidR="00C85428" w:rsidRPr="00A75215" w:rsidRDefault="009E57CB" w:rsidP="00C85428">
            <w:pPr>
              <w:tabs>
                <w:tab w:val="left" w:pos="3600"/>
                <w:tab w:val="center" w:pos="4680"/>
              </w:tabs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2D4A2CEF">
                <v:shape id="_x0000_i1030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C85428" w:rsidRPr="00A75215" w14:paraId="7D77045B" w14:textId="171271A9" w:rsidTr="00894768">
        <w:trPr>
          <w:trHeight w:val="1246"/>
        </w:trPr>
        <w:tc>
          <w:tcPr>
            <w:tcW w:w="4535" w:type="dxa"/>
          </w:tcPr>
          <w:p w14:paraId="6F06D723" w14:textId="7777777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lastRenderedPageBreak/>
              <w:t>Nationality</w:t>
            </w:r>
          </w:p>
          <w:p w14:paraId="74784948" w14:textId="7777777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As it appears in your passport</w:t>
            </w:r>
          </w:p>
          <w:p w14:paraId="382C7D89" w14:textId="15B8A11C" w:rsidR="00CD6B27" w:rsidRPr="00A75215" w:rsidRDefault="009E57CB" w:rsidP="00CD6B27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004A71E6">
                <v:shape id="_x0000_i1031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  <w:p w14:paraId="3A4F84BA" w14:textId="7EB6717B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</w:p>
        </w:tc>
        <w:tc>
          <w:tcPr>
            <w:tcW w:w="4535" w:type="dxa"/>
          </w:tcPr>
          <w:p w14:paraId="1A1431FE" w14:textId="0435B1C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Country of residence</w:t>
            </w:r>
          </w:p>
          <w:p w14:paraId="5146A09B" w14:textId="77777777" w:rsidR="00C85428" w:rsidRPr="00A75215" w:rsidRDefault="00C85428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</w:p>
          <w:p w14:paraId="399F14EC" w14:textId="1DA28F53" w:rsidR="00CD6B27" w:rsidRPr="00A75215" w:rsidRDefault="009E57CB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1D8C4156">
                <v:shape id="_x0000_i1032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C85428" w:rsidRPr="00A75215" w14:paraId="7F4A1C6E" w14:textId="26F261E0" w:rsidTr="00894768">
        <w:trPr>
          <w:trHeight w:val="1228"/>
        </w:trPr>
        <w:tc>
          <w:tcPr>
            <w:tcW w:w="4535" w:type="dxa"/>
          </w:tcPr>
          <w:p w14:paraId="4FF220D1" w14:textId="7777777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Email address (preferred)</w:t>
            </w:r>
          </w:p>
          <w:p w14:paraId="3ECFCB11" w14:textId="77777777" w:rsidR="00C85428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Communication will be sent to this address </w:t>
            </w:r>
          </w:p>
          <w:p w14:paraId="03B07409" w14:textId="7195224A" w:rsidR="00CD6B27" w:rsidRPr="00A75215" w:rsidRDefault="009E57CB" w:rsidP="00CD6B27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44AE150E">
                <v:shape id="_x0000_i1033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  <w:p w14:paraId="59EF153D" w14:textId="135374B1" w:rsidR="00CD6B27" w:rsidRPr="00A75215" w:rsidRDefault="00CD6B27" w:rsidP="00CD6B27">
            <w:pPr>
              <w:spacing w:line="276" w:lineRule="auto"/>
              <w:rPr>
                <w:rFonts w:asciiTheme="minorHAnsi" w:hAnsiTheme="minorHAnsi"/>
                <w:szCs w:val="19"/>
              </w:rPr>
            </w:pPr>
          </w:p>
        </w:tc>
        <w:tc>
          <w:tcPr>
            <w:tcW w:w="4535" w:type="dxa"/>
          </w:tcPr>
          <w:p w14:paraId="5C6983D8" w14:textId="7777777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Telephone number</w:t>
            </w:r>
          </w:p>
          <w:p w14:paraId="56F3D0A8" w14:textId="201697EE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Including country code, </w:t>
            </w:r>
            <w:r w:rsidR="00A75215">
              <w:rPr>
                <w:rFonts w:asciiTheme="minorHAnsi" w:eastAsiaTheme="minorHAnsi" w:hAnsiTheme="minorHAnsi" w:cs="Arial"/>
                <w:i/>
                <w:szCs w:val="19"/>
              </w:rPr>
              <w:t>e.g.,</w:t>
            </w: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 +1 234 567 890</w:t>
            </w:r>
          </w:p>
          <w:p w14:paraId="3BA1946F" w14:textId="35FF535A" w:rsidR="00C85428" w:rsidRPr="00A75215" w:rsidRDefault="009E57CB" w:rsidP="00C85428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B9A921C">
                <v:shape id="_x0000_i1034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C85428" w:rsidRPr="00A75215" w14:paraId="61288863" w14:textId="1E62C725" w:rsidTr="00894768">
        <w:trPr>
          <w:trHeight w:val="1366"/>
        </w:trPr>
        <w:tc>
          <w:tcPr>
            <w:tcW w:w="4535" w:type="dxa"/>
          </w:tcPr>
          <w:p w14:paraId="3A40F183" w14:textId="245ADC90" w:rsidR="00C85428" w:rsidRPr="00A75215" w:rsidRDefault="00C85428" w:rsidP="00C85428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Permanent mailing address</w:t>
            </w:r>
          </w:p>
          <w:p w14:paraId="687DFC4A" w14:textId="08A056AF" w:rsidR="00C85428" w:rsidRPr="00A75215" w:rsidRDefault="00C85428" w:rsidP="00C85428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This address will be used for courier deliveries</w:t>
            </w:r>
          </w:p>
          <w:p w14:paraId="30CEB1D1" w14:textId="07B0E951" w:rsidR="00C85428" w:rsidRPr="00A75215" w:rsidRDefault="009E57CB" w:rsidP="00C85428">
            <w:pPr>
              <w:pStyle w:val="Sub-Sub-Heading"/>
              <w:rPr>
                <w:rFonts w:asciiTheme="minorHAnsi" w:eastAsiaTheme="minorHAnsi" w:hAnsiTheme="minorHAnsi" w:cs="Arial"/>
                <w:i/>
                <w:sz w:val="19"/>
                <w:szCs w:val="19"/>
              </w:rPr>
            </w:pPr>
            <w:r>
              <w:rPr>
                <w:rFonts w:eastAsiaTheme="minorHAnsi" w:cs="Arial"/>
                <w:i/>
                <w:noProof/>
                <w:sz w:val="19"/>
                <w:szCs w:val="19"/>
                <w:lang w:eastAsia="ja-JP"/>
              </w:rPr>
            </w:r>
            <w:r w:rsidR="009E57CB">
              <w:rPr>
                <w:rFonts w:eastAsiaTheme="minorHAnsi" w:cs="Arial"/>
                <w:i/>
                <w:noProof/>
                <w:sz w:val="19"/>
                <w:szCs w:val="19"/>
                <w:lang w:eastAsia="ja-JP"/>
              </w:rPr>
              <w:pict w14:anchorId="2773B87A">
                <v:shape id="_x0000_i1035" type="#_x0000_t75" alt="" style="width:215.25pt;height:77.8pt;mso-width-percent:0;mso-height-percent:0;mso-width-percent:0;mso-height-percent:0">
                  <v:imagedata r:id="rId12" o:title=""/>
                </v:shape>
              </w:pict>
            </w:r>
          </w:p>
          <w:p w14:paraId="23F7E383" w14:textId="24CE8E33" w:rsidR="00C85428" w:rsidRPr="00A75215" w:rsidRDefault="00C85428" w:rsidP="00C85428">
            <w:pPr>
              <w:pStyle w:val="Sub-Sub-Heading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4535" w:type="dxa"/>
          </w:tcPr>
          <w:p w14:paraId="117A041A" w14:textId="77777777" w:rsidR="00CD6B27" w:rsidRPr="00A75215" w:rsidRDefault="00CD6B27" w:rsidP="00CD6B27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Country</w:t>
            </w:r>
          </w:p>
          <w:p w14:paraId="6F81E50C" w14:textId="77777777" w:rsidR="00C85428" w:rsidRPr="00A75215" w:rsidRDefault="00C85428" w:rsidP="00C85428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</w:p>
          <w:p w14:paraId="4E7EAB2F" w14:textId="570C5ED1" w:rsidR="00894768" w:rsidRPr="00A75215" w:rsidRDefault="009E57CB" w:rsidP="00C85428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53CE8CE">
                <v:shape id="_x0000_i1036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</w:tbl>
    <w:p w14:paraId="5C0D6989" w14:textId="77777777" w:rsidR="003F0F63" w:rsidRPr="00A75215" w:rsidRDefault="003F0F63" w:rsidP="003F0F63">
      <w:pPr>
        <w:pStyle w:val="Sub-Sub-Heading"/>
      </w:pPr>
    </w:p>
    <w:p w14:paraId="2572C012" w14:textId="77777777" w:rsidR="00060625" w:rsidRPr="00A75215" w:rsidRDefault="00060625" w:rsidP="00060625">
      <w:pPr>
        <w:rPr>
          <w:rFonts w:ascii="IAS Ribbon Sans Light" w:hAnsi="IAS Ribbon Sans Light"/>
          <w:color w:val="E0001B" w:themeColor="accent1"/>
          <w:sz w:val="20"/>
          <w:szCs w:val="20"/>
        </w:rPr>
      </w:pPr>
    </w:p>
    <w:p w14:paraId="3E3F33F4" w14:textId="2F113C69" w:rsidR="00060625" w:rsidRPr="00A75215" w:rsidRDefault="00117C99" w:rsidP="00C85428">
      <w:pPr>
        <w:pStyle w:val="Sub-Sub-Heading"/>
        <w:rPr>
          <w:color w:val="E0001B" w:themeColor="accent1"/>
        </w:rPr>
      </w:pPr>
      <w:r w:rsidRPr="00A75215">
        <w:rPr>
          <w:color w:val="E0001B" w:themeColor="accent1"/>
        </w:rPr>
        <w:t>Young Leader’s</w:t>
      </w:r>
      <w:r w:rsidR="00060625" w:rsidRPr="00A75215">
        <w:rPr>
          <w:color w:val="E0001B" w:themeColor="accent1"/>
        </w:rPr>
        <w:t xml:space="preserve"> </w:t>
      </w:r>
      <w:r w:rsidR="00461CA4" w:rsidRPr="00A75215">
        <w:rPr>
          <w:color w:val="E0001B" w:themeColor="accent1"/>
        </w:rPr>
        <w:t>experience and motivation</w:t>
      </w:r>
    </w:p>
    <w:p w14:paraId="19B8E113" w14:textId="3F07905E" w:rsidR="00461CA4" w:rsidRPr="00A75215" w:rsidRDefault="00461CA4" w:rsidP="00461CA4"/>
    <w:p w14:paraId="649F49AD" w14:textId="3B033DC0" w:rsidR="00461CA4" w:rsidRPr="00A75215" w:rsidRDefault="00461CA4" w:rsidP="00197934">
      <w:pPr>
        <w:pStyle w:val="Body"/>
        <w:rPr>
          <w:b/>
        </w:rPr>
      </w:pPr>
      <w:r w:rsidRPr="00A75215">
        <w:rPr>
          <w:rStyle w:val="normaltextrun"/>
          <w:b/>
        </w:rPr>
        <w:t xml:space="preserve">What is your motivation </w:t>
      </w:r>
      <w:r w:rsidR="009B0ABE" w:rsidRPr="00A75215">
        <w:rPr>
          <w:rStyle w:val="normaltextrun"/>
          <w:b/>
        </w:rPr>
        <w:t xml:space="preserve">to become an IAS Young Leader? </w:t>
      </w:r>
    </w:p>
    <w:p w14:paraId="4DDA5F64" w14:textId="653A5B04" w:rsidR="00461CA4" w:rsidRPr="00A75215" w:rsidRDefault="009B0ABE" w:rsidP="00197934">
      <w:pPr>
        <w:pStyle w:val="Body"/>
        <w:rPr>
          <w:rStyle w:val="eop"/>
          <w:i/>
        </w:rPr>
      </w:pPr>
      <w:r w:rsidRPr="00A75215">
        <w:rPr>
          <w:rStyle w:val="normaltextrun"/>
          <w:i/>
        </w:rPr>
        <w:t>Maximum 200 words</w:t>
      </w:r>
    </w:p>
    <w:p w14:paraId="24A0B10F" w14:textId="507B655A" w:rsidR="00C85428" w:rsidRPr="00A75215" w:rsidRDefault="00C85428" w:rsidP="00197934">
      <w:pPr>
        <w:pStyle w:val="Body"/>
        <w:rPr>
          <w:rStyle w:val="eop"/>
        </w:rPr>
      </w:pPr>
    </w:p>
    <w:p w14:paraId="28EBFED8" w14:textId="1A31B2B6" w:rsidR="00894768" w:rsidRPr="00A75215" w:rsidRDefault="009E57CB" w:rsidP="00197934">
      <w:pPr>
        <w:pStyle w:val="Body"/>
        <w:rPr>
          <w:rStyle w:val="eop"/>
        </w:rPr>
      </w:pPr>
      <w:r>
        <w:rPr>
          <w:rStyle w:val="eop"/>
          <w:noProof/>
        </w:rPr>
      </w:r>
      <w:r w:rsidR="009E57CB">
        <w:rPr>
          <w:rStyle w:val="eop"/>
          <w:noProof/>
        </w:rPr>
        <w:pict w14:anchorId="723161A0">
          <v:shape id="_x0000_i1037" type="#_x0000_t75" alt="" style="width:445.8pt;height:269.8pt;mso-width-percent:0;mso-height-percent:0;mso-width-percent:0;mso-height-percent:0">
            <v:imagedata r:id="rId13" o:title=""/>
          </v:shape>
        </w:pict>
      </w:r>
    </w:p>
    <w:p w14:paraId="33471576" w14:textId="490F1B3F" w:rsidR="00C85428" w:rsidRPr="00A75215" w:rsidRDefault="00C85428" w:rsidP="00197934">
      <w:pPr>
        <w:pStyle w:val="Body"/>
        <w:rPr>
          <w:rStyle w:val="eop"/>
        </w:rPr>
      </w:pPr>
    </w:p>
    <w:p w14:paraId="4D8A6E99" w14:textId="22325A13" w:rsidR="00461CA4" w:rsidRPr="00A75215" w:rsidRDefault="00461CA4" w:rsidP="00197934">
      <w:pPr>
        <w:pStyle w:val="Body"/>
      </w:pPr>
    </w:p>
    <w:p w14:paraId="00B65A7B" w14:textId="77777777" w:rsidR="009B0ABE" w:rsidRPr="00A75215" w:rsidRDefault="009B0ABE" w:rsidP="00197934">
      <w:pPr>
        <w:pStyle w:val="Body"/>
      </w:pPr>
    </w:p>
    <w:p w14:paraId="52C1B34E" w14:textId="1DCF48F9" w:rsidR="00461CA4" w:rsidRPr="00A75215" w:rsidRDefault="00614F9C" w:rsidP="05F9E3BB">
      <w:pPr>
        <w:pStyle w:val="Body"/>
        <w:rPr>
          <w:b/>
          <w:bCs/>
        </w:rPr>
      </w:pPr>
      <w:r w:rsidRPr="00A75215">
        <w:rPr>
          <w:rStyle w:val="normaltextrun"/>
          <w:b/>
          <w:bCs/>
        </w:rPr>
        <w:lastRenderedPageBreak/>
        <w:t>Describe</w:t>
      </w:r>
      <w:r w:rsidR="00461CA4" w:rsidRPr="00A75215">
        <w:rPr>
          <w:rStyle w:val="normaltextrun"/>
          <w:b/>
          <w:bCs/>
        </w:rPr>
        <w:t xml:space="preserve"> three personal achievemen</w:t>
      </w:r>
      <w:r w:rsidR="009B0ABE" w:rsidRPr="00A75215">
        <w:rPr>
          <w:rStyle w:val="normaltextrun"/>
          <w:b/>
          <w:bCs/>
        </w:rPr>
        <w:t xml:space="preserve">ts that you are most proud of </w:t>
      </w:r>
    </w:p>
    <w:p w14:paraId="7F44F59E" w14:textId="77777777" w:rsidR="009B0ABE" w:rsidRPr="00A75215" w:rsidRDefault="009B0ABE" w:rsidP="009B0ABE">
      <w:pPr>
        <w:pStyle w:val="Body"/>
        <w:rPr>
          <w:rStyle w:val="eop"/>
          <w:i/>
        </w:rPr>
      </w:pPr>
      <w:r w:rsidRPr="00A75215">
        <w:rPr>
          <w:rStyle w:val="normaltextrun"/>
          <w:i/>
        </w:rPr>
        <w:t>Maximum 200 words</w:t>
      </w:r>
    </w:p>
    <w:p w14:paraId="213D2B6F" w14:textId="65175B66" w:rsidR="00461CA4" w:rsidRPr="00A75215" w:rsidRDefault="00461CA4" w:rsidP="00197934">
      <w:pPr>
        <w:pStyle w:val="Body"/>
        <w:rPr>
          <w:rStyle w:val="eop"/>
        </w:rPr>
      </w:pPr>
      <w:r w:rsidRPr="00A75215">
        <w:rPr>
          <w:rStyle w:val="normaltextrun"/>
          <w:rFonts w:ascii="Cambria Math" w:hAnsi="Cambria Math" w:cs="Cambria Math"/>
        </w:rPr>
        <w:t> </w:t>
      </w:r>
      <w:r w:rsidRPr="00A75215">
        <w:rPr>
          <w:rStyle w:val="eop"/>
        </w:rPr>
        <w:t> </w:t>
      </w:r>
    </w:p>
    <w:p w14:paraId="4C1A5243" w14:textId="20020AD4" w:rsidR="00592BBC" w:rsidRPr="00A75215" w:rsidRDefault="009E57CB" w:rsidP="00197934">
      <w:pPr>
        <w:pStyle w:val="Body"/>
      </w:pPr>
      <w:r>
        <w:rPr>
          <w:rStyle w:val="eop"/>
          <w:noProof/>
        </w:rPr>
      </w:r>
      <w:r w:rsidR="009E57CB">
        <w:rPr>
          <w:rStyle w:val="eop"/>
          <w:noProof/>
        </w:rPr>
        <w:pict w14:anchorId="66B28E4D">
          <v:shape id="_x0000_i1038" type="#_x0000_t75" alt="" style="width:445.8pt;height:269.8pt;mso-width-percent:0;mso-height-percent:0;mso-width-percent:0;mso-height-percent:0">
            <v:imagedata r:id="rId13" o:title=""/>
          </v:shape>
        </w:pict>
      </w:r>
    </w:p>
    <w:p w14:paraId="7508B6F1" w14:textId="6EB9D069" w:rsidR="00592BBC" w:rsidRPr="00A75215" w:rsidRDefault="00592BBC" w:rsidP="00197934">
      <w:pPr>
        <w:pStyle w:val="Body"/>
        <w:rPr>
          <w:rStyle w:val="normaltextrun"/>
        </w:rPr>
      </w:pPr>
    </w:p>
    <w:p w14:paraId="42B8037C" w14:textId="147DF5EB" w:rsidR="00461CA4" w:rsidRPr="00A75215" w:rsidRDefault="00614F9C" w:rsidP="00197934">
      <w:pPr>
        <w:pStyle w:val="Body"/>
        <w:rPr>
          <w:b/>
        </w:rPr>
      </w:pPr>
      <w:r w:rsidRPr="00A75215">
        <w:rPr>
          <w:rStyle w:val="normaltextrun"/>
          <w:b/>
        </w:rPr>
        <w:t xml:space="preserve">What does </w:t>
      </w:r>
      <w:r w:rsidR="00A75215">
        <w:rPr>
          <w:rStyle w:val="normaltextrun"/>
          <w:b/>
        </w:rPr>
        <w:t>“</w:t>
      </w:r>
      <w:r w:rsidRPr="00A75215">
        <w:rPr>
          <w:rStyle w:val="normaltextrun"/>
          <w:b/>
        </w:rPr>
        <w:t>innovation</w:t>
      </w:r>
      <w:r w:rsidR="00A75215">
        <w:rPr>
          <w:rStyle w:val="normaltextrun"/>
          <w:b/>
        </w:rPr>
        <w:t>”</w:t>
      </w:r>
      <w:r w:rsidRPr="00A75215">
        <w:rPr>
          <w:rStyle w:val="normaltextrun"/>
          <w:b/>
        </w:rPr>
        <w:t xml:space="preserve"> mean to you and </w:t>
      </w:r>
      <w:r w:rsidR="005E2D2D" w:rsidRPr="00A75215">
        <w:rPr>
          <w:rStyle w:val="normaltextrun"/>
          <w:b/>
        </w:rPr>
        <w:t xml:space="preserve">in what ways </w:t>
      </w:r>
      <w:r w:rsidRPr="00A75215">
        <w:rPr>
          <w:rStyle w:val="normaltextrun"/>
          <w:b/>
        </w:rPr>
        <w:t>do you think it is important</w:t>
      </w:r>
      <w:r w:rsidR="005E2D2D" w:rsidRPr="00A75215">
        <w:rPr>
          <w:rStyle w:val="normaltextrun"/>
          <w:b/>
        </w:rPr>
        <w:t xml:space="preserve"> for </w:t>
      </w:r>
      <w:r w:rsidRPr="00A75215">
        <w:rPr>
          <w:rStyle w:val="normaltextrun"/>
          <w:b/>
        </w:rPr>
        <w:t>the HIV response</w:t>
      </w:r>
      <w:r w:rsidR="005E2D2D" w:rsidRPr="00A75215">
        <w:rPr>
          <w:rStyle w:val="normaltextrun"/>
          <w:b/>
        </w:rPr>
        <w:t xml:space="preserve"> for young people</w:t>
      </w:r>
      <w:r w:rsidR="009B0ABE" w:rsidRPr="00A75215">
        <w:rPr>
          <w:rStyle w:val="normaltextrun"/>
          <w:b/>
        </w:rPr>
        <w:t xml:space="preserve">? </w:t>
      </w:r>
    </w:p>
    <w:p w14:paraId="138FAF21" w14:textId="77777777" w:rsidR="009B0ABE" w:rsidRPr="00A75215" w:rsidRDefault="009B0ABE" w:rsidP="009B0ABE">
      <w:pPr>
        <w:pStyle w:val="Body"/>
        <w:rPr>
          <w:rStyle w:val="eop"/>
          <w:i/>
        </w:rPr>
      </w:pPr>
      <w:r w:rsidRPr="00A75215">
        <w:rPr>
          <w:rStyle w:val="normaltextrun"/>
          <w:i/>
        </w:rPr>
        <w:t>Maximum 200 words</w:t>
      </w:r>
    </w:p>
    <w:p w14:paraId="613F5B8C" w14:textId="77777777" w:rsidR="00592BBC" w:rsidRPr="00A75215" w:rsidRDefault="00592BBC" w:rsidP="00470D5E">
      <w:pPr>
        <w:pStyle w:val="Body"/>
        <w:rPr>
          <w:rStyle w:val="normaltextrun"/>
          <w:rFonts w:ascii="Cambria Math" w:hAnsi="Cambria Math" w:cs="Cambria Math"/>
        </w:rPr>
      </w:pPr>
    </w:p>
    <w:p w14:paraId="1BDB2D67" w14:textId="11D6B301" w:rsidR="00461CA4" w:rsidRPr="00A75215" w:rsidRDefault="00461CA4" w:rsidP="00470D5E">
      <w:pPr>
        <w:pStyle w:val="Body"/>
      </w:pPr>
      <w:r w:rsidRPr="00A75215">
        <w:rPr>
          <w:rStyle w:val="normaltextrun"/>
          <w:rFonts w:ascii="Cambria Math" w:hAnsi="Cambria Math" w:cs="Cambria Math"/>
        </w:rPr>
        <w:t> </w:t>
      </w:r>
      <w:r w:rsidRPr="00A75215">
        <w:rPr>
          <w:rStyle w:val="eop"/>
        </w:rPr>
        <w:t> </w:t>
      </w:r>
      <w:r w:rsidR="009E57CB">
        <w:rPr>
          <w:rStyle w:val="eop"/>
          <w:noProof/>
        </w:rPr>
      </w:r>
      <w:r w:rsidR="009E57CB">
        <w:rPr>
          <w:rStyle w:val="eop"/>
          <w:noProof/>
        </w:rPr>
        <w:pict w14:anchorId="0F6D1361">
          <v:shape id="_x0000_i1039" type="#_x0000_t75" alt="" style="width:445.8pt;height:269.8pt;mso-width-percent:0;mso-height-percent:0;mso-width-percent:0;mso-height-percent:0">
            <v:imagedata r:id="rId13" o:title=""/>
          </v:shape>
        </w:pict>
      </w:r>
    </w:p>
    <w:p w14:paraId="34C0C841" w14:textId="77777777" w:rsidR="00614F9C" w:rsidRPr="00A75215" w:rsidRDefault="00614F9C" w:rsidP="05F9E3BB">
      <w:pPr>
        <w:pStyle w:val="Body"/>
        <w:rPr>
          <w:rStyle w:val="normaltextrun"/>
          <w:b/>
          <w:bCs/>
        </w:rPr>
      </w:pPr>
    </w:p>
    <w:p w14:paraId="42699359" w14:textId="3F4FE3AE" w:rsidR="00461CA4" w:rsidRPr="00A75215" w:rsidRDefault="00461CA4" w:rsidP="05F9E3BB">
      <w:pPr>
        <w:pStyle w:val="Body"/>
        <w:rPr>
          <w:b/>
          <w:bCs/>
        </w:rPr>
      </w:pPr>
      <w:r w:rsidRPr="00A75215">
        <w:rPr>
          <w:rStyle w:val="normaltextrun"/>
          <w:b/>
          <w:bCs/>
        </w:rPr>
        <w:t xml:space="preserve">If selected, how will you use the skills you gain through the </w:t>
      </w:r>
      <w:r w:rsidR="00B9549F" w:rsidRPr="00A75215">
        <w:rPr>
          <w:rStyle w:val="normaltextrun"/>
          <w:b/>
          <w:bCs/>
        </w:rPr>
        <w:t>Youth Hub</w:t>
      </w:r>
      <w:r w:rsidRPr="00A75215">
        <w:rPr>
          <w:rStyle w:val="normaltextrun"/>
          <w:b/>
          <w:bCs/>
        </w:rPr>
        <w:t xml:space="preserve"> </w:t>
      </w:r>
      <w:r w:rsidR="00B9549F" w:rsidRPr="00A75215">
        <w:rPr>
          <w:rStyle w:val="normaltextrun"/>
          <w:b/>
          <w:bCs/>
        </w:rPr>
        <w:t>Seed</w:t>
      </w:r>
      <w:r w:rsidR="00A75215">
        <w:rPr>
          <w:rStyle w:val="normaltextrun"/>
          <w:b/>
          <w:bCs/>
        </w:rPr>
        <w:t xml:space="preserve"> </w:t>
      </w:r>
      <w:r w:rsidR="00B9549F" w:rsidRPr="00A75215">
        <w:rPr>
          <w:rStyle w:val="normaltextrun"/>
          <w:b/>
          <w:bCs/>
        </w:rPr>
        <w:t>G</w:t>
      </w:r>
      <w:r w:rsidRPr="00A75215">
        <w:rPr>
          <w:rStyle w:val="normaltextrun"/>
          <w:b/>
          <w:bCs/>
        </w:rPr>
        <w:t>rant</w:t>
      </w:r>
      <w:r w:rsidR="00A75215">
        <w:rPr>
          <w:rStyle w:val="normaltextrun"/>
          <w:b/>
          <w:bCs/>
        </w:rPr>
        <w:t xml:space="preserve"> Programme</w:t>
      </w:r>
      <w:r w:rsidRPr="00A75215">
        <w:rPr>
          <w:rStyle w:val="normaltextrun"/>
          <w:rFonts w:ascii="Cambria Math" w:hAnsi="Cambria Math" w:cs="Cambria Math"/>
          <w:b/>
          <w:bCs/>
        </w:rPr>
        <w:t> </w:t>
      </w:r>
      <w:r w:rsidR="1DF70525" w:rsidRPr="00A75215">
        <w:rPr>
          <w:rStyle w:val="normaltextrun"/>
          <w:b/>
          <w:bCs/>
        </w:rPr>
        <w:t>during and after the programme</w:t>
      </w:r>
      <w:r w:rsidR="009B0ABE" w:rsidRPr="00A75215">
        <w:rPr>
          <w:rStyle w:val="normaltextrun"/>
          <w:b/>
          <w:bCs/>
        </w:rPr>
        <w:t xml:space="preserve">? </w:t>
      </w:r>
    </w:p>
    <w:p w14:paraId="0A3E3ADE" w14:textId="77777777" w:rsidR="009B0ABE" w:rsidRPr="00A75215" w:rsidRDefault="009B0ABE" w:rsidP="009B0ABE">
      <w:pPr>
        <w:pStyle w:val="Body"/>
        <w:rPr>
          <w:rStyle w:val="eop"/>
          <w:i/>
        </w:rPr>
      </w:pPr>
      <w:r w:rsidRPr="00A75215">
        <w:rPr>
          <w:rStyle w:val="normaltextrun"/>
          <w:i/>
        </w:rPr>
        <w:t>Maximum 200 words</w:t>
      </w:r>
    </w:p>
    <w:p w14:paraId="18115C74" w14:textId="70FB45F3" w:rsidR="00461CA4" w:rsidRPr="00A75215" w:rsidRDefault="00461CA4" w:rsidP="00461CA4"/>
    <w:p w14:paraId="72B77781" w14:textId="488A2324" w:rsidR="003F0F63" w:rsidRPr="00A75215" w:rsidRDefault="009E57CB" w:rsidP="00461CA4">
      <w:r>
        <w:rPr>
          <w:rStyle w:val="eop"/>
          <w:noProof/>
        </w:rPr>
      </w:r>
      <w:r w:rsidR="009E57CB">
        <w:rPr>
          <w:rStyle w:val="eop"/>
          <w:noProof/>
        </w:rPr>
        <w:pict w14:anchorId="081C9D99">
          <v:shape id="_x0000_i1040" type="#_x0000_t75" alt="" style="width:445.8pt;height:269.8pt;mso-width-percent:0;mso-height-percent:0;mso-width-percent:0;mso-height-percent:0">
            <v:imagedata r:id="rId13" o:title=""/>
          </v:shape>
        </w:pict>
      </w:r>
    </w:p>
    <w:p w14:paraId="11452310" w14:textId="245ED5E9" w:rsidR="003F0F63" w:rsidRPr="00A75215" w:rsidRDefault="003F0F63" w:rsidP="00461CA4"/>
    <w:p w14:paraId="65410EDA" w14:textId="77777777" w:rsidR="003F0F63" w:rsidRPr="00A75215" w:rsidRDefault="003F0F63" w:rsidP="00461CA4"/>
    <w:p w14:paraId="0F82E582" w14:textId="77777777" w:rsidR="00197934" w:rsidRPr="00A75215" w:rsidRDefault="00197934" w:rsidP="00461CA4">
      <w:pPr>
        <w:pStyle w:val="Sub-Sub-Heading"/>
      </w:pPr>
    </w:p>
    <w:p w14:paraId="6D149E89" w14:textId="2BAB6DCA" w:rsidR="00060625" w:rsidRPr="00A75215" w:rsidRDefault="00461CA4" w:rsidP="00461CA4">
      <w:pPr>
        <w:pStyle w:val="Sub-Sub-Heading"/>
      </w:pPr>
      <w:r w:rsidRPr="00A75215">
        <w:t>Section I</w:t>
      </w:r>
      <w:r w:rsidR="00117C99" w:rsidRPr="00A75215">
        <w:t>I</w:t>
      </w:r>
      <w:r w:rsidRPr="00A75215">
        <w:t xml:space="preserve"> –</w:t>
      </w:r>
      <w:r w:rsidR="00117C99" w:rsidRPr="00A75215">
        <w:t xml:space="preserve"> To be completed by the h</w:t>
      </w:r>
      <w:r w:rsidRPr="00A75215">
        <w:t>ost organization</w:t>
      </w:r>
      <w:r w:rsidR="00060625" w:rsidRPr="00A75215">
        <w:t xml:space="preserve"> </w:t>
      </w:r>
    </w:p>
    <w:p w14:paraId="4B12EA26" w14:textId="77777777" w:rsidR="00461CA4" w:rsidRPr="00A75215" w:rsidRDefault="00461CA4" w:rsidP="00461CA4">
      <w:pPr>
        <w:rPr>
          <w:rFonts w:ascii="IAS Ribbon Sans Light" w:hAnsi="IAS Ribbon Sans Light"/>
          <w:sz w:val="20"/>
        </w:rPr>
      </w:pPr>
    </w:p>
    <w:p w14:paraId="2FADA1BA" w14:textId="6A234315" w:rsidR="00117C99" w:rsidRPr="00A75215" w:rsidRDefault="00117C99" w:rsidP="00592BBC">
      <w:pPr>
        <w:pStyle w:val="Sub-Sub-Heading"/>
        <w:rPr>
          <w:color w:val="E0001B" w:themeColor="accent1"/>
        </w:rPr>
      </w:pPr>
      <w:r w:rsidRPr="00A75215">
        <w:rPr>
          <w:color w:val="E0001B" w:themeColor="accent1"/>
        </w:rPr>
        <w:t xml:space="preserve">Host organization eligibility </w:t>
      </w:r>
    </w:p>
    <w:p w14:paraId="332221F4" w14:textId="65D15E7C" w:rsidR="00117C99" w:rsidRPr="00A75215" w:rsidRDefault="00117C99" w:rsidP="00117C99">
      <w:pPr>
        <w:pStyle w:val="Sub-Sub-Head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  <w:gridCol w:w="515"/>
      </w:tblGrid>
      <w:tr w:rsidR="00592BBC" w:rsidRPr="00A75215" w14:paraId="287149D3" w14:textId="77777777" w:rsidTr="05F9E3BB">
        <w:tc>
          <w:tcPr>
            <w:tcW w:w="8545" w:type="dxa"/>
            <w:tcBorders>
              <w:top w:val="nil"/>
              <w:left w:val="nil"/>
              <w:bottom w:val="nil"/>
              <w:right w:val="nil"/>
            </w:tcBorders>
          </w:tcPr>
          <w:p w14:paraId="6501AB3F" w14:textId="1BF8FCB6" w:rsidR="00592BBC" w:rsidRPr="00A75215" w:rsidRDefault="00592BBC" w:rsidP="00592BBC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>We are willing to undergo eligibility checks with the Charities Ai</w:t>
            </w:r>
            <w:r w:rsidR="002005F3" w:rsidRPr="00A75215">
              <w:rPr>
                <w:rFonts w:asciiTheme="minorHAnsi" w:hAnsiTheme="minorHAnsi"/>
              </w:rPr>
              <w:t xml:space="preserve">d Foundation (CAF) – see </w:t>
            </w:r>
            <w:hyperlink r:id="rId14" w:history="1">
              <w:r w:rsidR="002005F3" w:rsidRPr="00157A70">
                <w:rPr>
                  <w:rStyle w:val="Hyperlink"/>
                  <w:rFonts w:asciiTheme="minorHAnsi" w:hAnsiTheme="minorHAnsi"/>
                  <w:color w:val="E0001B" w:themeColor="accent1"/>
                </w:rPr>
                <w:t>application guidelines</w:t>
              </w:r>
            </w:hyperlink>
            <w:r w:rsidR="002005F3" w:rsidRPr="00A75215">
              <w:rPr>
                <w:rFonts w:asciiTheme="minorHAnsi" w:hAnsiTheme="minorHAnsi"/>
              </w:rPr>
              <w:t xml:space="preserve"> for more details</w:t>
            </w:r>
            <w:r w:rsidRPr="00A75215">
              <w:rPr>
                <w:rFonts w:asciiTheme="minorHAnsi" w:hAnsiTheme="minorHAnsi"/>
              </w:rPr>
              <w:t xml:space="preserve"> </w:t>
            </w:r>
          </w:p>
          <w:p w14:paraId="61BAE8F5" w14:textId="2B9DEFB5" w:rsidR="00592BBC" w:rsidRPr="00A75215" w:rsidRDefault="00592BBC" w:rsidP="00592BBC">
            <w:pPr>
              <w:pStyle w:val="Body"/>
              <w:rPr>
                <w:rFonts w:asciiTheme="minorHAnsi" w:hAnsiTheme="minorHAnsi"/>
              </w:rPr>
            </w:pPr>
          </w:p>
        </w:tc>
        <w:sdt>
          <w:sdtPr>
            <w:rPr>
              <w:sz w:val="22"/>
            </w:rPr>
            <w:id w:val="343980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A87D7DE" w14:textId="77777777" w:rsidR="00592BBC" w:rsidRPr="00A75215" w:rsidRDefault="00592BBC" w:rsidP="00592BBC">
                <w:pPr>
                  <w:pStyle w:val="Body"/>
                  <w:rPr>
                    <w:sz w:val="22"/>
                  </w:rPr>
                </w:pPr>
                <w:r w:rsidRPr="00A75215">
                  <w:rPr>
                    <w:rFonts w:ascii="MS Gothic" w:eastAsia="MS Gothic" w:hAnsi="MS Gothic"/>
                    <w:sz w:val="22"/>
                  </w:rPr>
                  <w:t>☐</w:t>
                </w:r>
              </w:p>
            </w:tc>
          </w:sdtContent>
        </w:sdt>
      </w:tr>
      <w:tr w:rsidR="00592BBC" w:rsidRPr="00A75215" w14:paraId="7DFCEF56" w14:textId="77777777" w:rsidTr="05F9E3BB">
        <w:tc>
          <w:tcPr>
            <w:tcW w:w="8545" w:type="dxa"/>
            <w:tcBorders>
              <w:top w:val="nil"/>
              <w:left w:val="nil"/>
              <w:bottom w:val="nil"/>
              <w:right w:val="nil"/>
            </w:tcBorders>
          </w:tcPr>
          <w:p w14:paraId="654C56DF" w14:textId="698807D9" w:rsidR="00592BBC" w:rsidRPr="00A75215" w:rsidRDefault="00592BBC" w:rsidP="05F9E3BB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 xml:space="preserve">We </w:t>
            </w:r>
            <w:r w:rsidR="5DE035B3" w:rsidRPr="00A75215">
              <w:rPr>
                <w:rFonts w:asciiTheme="minorHAnsi" w:hAnsiTheme="minorHAnsi"/>
              </w:rPr>
              <w:t>will</w:t>
            </w:r>
            <w:r w:rsidRPr="00A75215">
              <w:rPr>
                <w:rFonts w:asciiTheme="minorHAnsi" w:hAnsiTheme="minorHAnsi"/>
              </w:rPr>
              <w:t xml:space="preserve"> actively mentor the Young Leader</w:t>
            </w:r>
          </w:p>
          <w:p w14:paraId="6B65252E" w14:textId="0C138E72" w:rsidR="00592BBC" w:rsidRPr="00A75215" w:rsidRDefault="00592BBC" w:rsidP="00592BBC">
            <w:pPr>
              <w:pStyle w:val="Body"/>
              <w:rPr>
                <w:rFonts w:asciiTheme="minorHAnsi" w:hAnsiTheme="minorHAnsi"/>
              </w:rPr>
            </w:pPr>
          </w:p>
        </w:tc>
        <w:sdt>
          <w:sdtPr>
            <w:rPr>
              <w:sz w:val="22"/>
            </w:rPr>
            <w:id w:val="1662272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2504F3F" w14:textId="77777777" w:rsidR="00592BBC" w:rsidRPr="00A75215" w:rsidRDefault="00592BBC" w:rsidP="00592BBC">
                <w:pPr>
                  <w:pStyle w:val="Body"/>
                  <w:rPr>
                    <w:sz w:val="22"/>
                  </w:rPr>
                </w:pPr>
                <w:r w:rsidRPr="00A75215">
                  <w:rPr>
                    <w:rFonts w:ascii="MS Gothic" w:eastAsia="MS Gothic" w:hAnsi="MS Gothic"/>
                    <w:sz w:val="22"/>
                  </w:rPr>
                  <w:t>☐</w:t>
                </w:r>
              </w:p>
            </w:tc>
          </w:sdtContent>
        </w:sdt>
      </w:tr>
      <w:tr w:rsidR="00592BBC" w:rsidRPr="00A75215" w14:paraId="2E23765B" w14:textId="77777777" w:rsidTr="05F9E3BB">
        <w:tc>
          <w:tcPr>
            <w:tcW w:w="8545" w:type="dxa"/>
            <w:tcBorders>
              <w:top w:val="nil"/>
              <w:left w:val="nil"/>
              <w:bottom w:val="nil"/>
              <w:right w:val="nil"/>
            </w:tcBorders>
          </w:tcPr>
          <w:p w14:paraId="69871F96" w14:textId="76DE6399" w:rsidR="00592BBC" w:rsidRPr="00A75215" w:rsidRDefault="00592BBC" w:rsidP="05F9E3BB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 xml:space="preserve">We </w:t>
            </w:r>
            <w:r w:rsidR="5AA31A10" w:rsidRPr="00A75215">
              <w:rPr>
                <w:rFonts w:asciiTheme="minorHAnsi" w:hAnsiTheme="minorHAnsi"/>
              </w:rPr>
              <w:t>will</w:t>
            </w:r>
            <w:r w:rsidRPr="00A75215">
              <w:rPr>
                <w:rFonts w:asciiTheme="minorHAnsi" w:hAnsiTheme="minorHAnsi"/>
              </w:rPr>
              <w:t xml:space="preserve"> logistically support the Young Leader in the day-to-day aspects of the implementation of their innovation project</w:t>
            </w:r>
          </w:p>
          <w:p w14:paraId="43C0AB0E" w14:textId="3CAD9057" w:rsidR="00592BBC" w:rsidRPr="00A75215" w:rsidRDefault="00592BBC" w:rsidP="00592BBC">
            <w:pPr>
              <w:pStyle w:val="Body"/>
              <w:rPr>
                <w:rFonts w:asciiTheme="minorHAnsi" w:hAnsiTheme="minorHAnsi"/>
              </w:rPr>
            </w:pPr>
          </w:p>
        </w:tc>
        <w:sdt>
          <w:sdtPr>
            <w:rPr>
              <w:sz w:val="22"/>
            </w:rPr>
            <w:id w:val="-1134105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16F191E" w14:textId="77777777" w:rsidR="00592BBC" w:rsidRPr="00A75215" w:rsidRDefault="00592BBC" w:rsidP="00592BBC">
                <w:pPr>
                  <w:pStyle w:val="Body"/>
                  <w:rPr>
                    <w:sz w:val="22"/>
                  </w:rPr>
                </w:pPr>
                <w:r w:rsidRPr="00A75215">
                  <w:rPr>
                    <w:rFonts w:ascii="MS Gothic" w:eastAsia="MS Gothic" w:hAnsi="MS Gothic"/>
                    <w:sz w:val="22"/>
                  </w:rPr>
                  <w:t>☐</w:t>
                </w:r>
              </w:p>
            </w:tc>
          </w:sdtContent>
        </w:sdt>
      </w:tr>
      <w:tr w:rsidR="00592BBC" w:rsidRPr="00A75215" w14:paraId="34A90F9C" w14:textId="77777777" w:rsidTr="05F9E3BB">
        <w:tc>
          <w:tcPr>
            <w:tcW w:w="8545" w:type="dxa"/>
            <w:tcBorders>
              <w:top w:val="nil"/>
              <w:left w:val="nil"/>
              <w:bottom w:val="nil"/>
              <w:right w:val="nil"/>
            </w:tcBorders>
          </w:tcPr>
          <w:p w14:paraId="21804E76" w14:textId="02F16FC6" w:rsidR="00592BBC" w:rsidRPr="00A75215" w:rsidRDefault="00592BBC" w:rsidP="00592BBC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>We are able and willing to report and communicate with the IAS in English</w:t>
            </w:r>
          </w:p>
        </w:tc>
        <w:sdt>
          <w:sdtPr>
            <w:rPr>
              <w:sz w:val="22"/>
            </w:rPr>
            <w:id w:val="-1399597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24ED0B2" w14:textId="77777777" w:rsidR="00592BBC" w:rsidRPr="00A75215" w:rsidRDefault="00592BBC" w:rsidP="00592BBC">
                <w:pPr>
                  <w:pStyle w:val="Body"/>
                  <w:rPr>
                    <w:sz w:val="22"/>
                  </w:rPr>
                </w:pPr>
                <w:r w:rsidRPr="00A75215">
                  <w:rPr>
                    <w:rFonts w:ascii="MS Gothic" w:eastAsia="MS Gothic" w:hAnsi="MS Gothic"/>
                    <w:sz w:val="22"/>
                  </w:rPr>
                  <w:t>☐</w:t>
                </w:r>
              </w:p>
            </w:tc>
          </w:sdtContent>
        </w:sdt>
      </w:tr>
    </w:tbl>
    <w:p w14:paraId="2C229D6E" w14:textId="46FE4B65" w:rsidR="00592BBC" w:rsidRPr="00A75215" w:rsidRDefault="00592BBC" w:rsidP="00117C99">
      <w:pPr>
        <w:pStyle w:val="Sub-Sub-Heading"/>
      </w:pPr>
    </w:p>
    <w:p w14:paraId="249F31A4" w14:textId="77777777" w:rsidR="00592BBC" w:rsidRPr="00A75215" w:rsidRDefault="00592BBC" w:rsidP="00117C99">
      <w:pPr>
        <w:pStyle w:val="Sub-Sub-Heading"/>
      </w:pPr>
    </w:p>
    <w:p w14:paraId="25CBBE69" w14:textId="77777777" w:rsidR="00117C99" w:rsidRPr="00A75215" w:rsidRDefault="00117C99" w:rsidP="00592BBC">
      <w:pPr>
        <w:pStyle w:val="Sub-Sub-Heading"/>
        <w:rPr>
          <w:color w:val="E0001B" w:themeColor="accent1"/>
        </w:rPr>
      </w:pPr>
      <w:r w:rsidRPr="00A75215">
        <w:rPr>
          <w:color w:val="E0001B" w:themeColor="accent1"/>
        </w:rPr>
        <w:t xml:space="preserve">Host organization information </w:t>
      </w:r>
    </w:p>
    <w:p w14:paraId="145482E3" w14:textId="48EECC28" w:rsidR="00117C99" w:rsidRPr="00A75215" w:rsidRDefault="00117C99" w:rsidP="00461CA4">
      <w:pPr>
        <w:rPr>
          <w:rFonts w:ascii="IAS Ribbon Sans Light" w:hAnsi="IAS Ribbon Sans Light"/>
          <w:sz w:val="20"/>
        </w:rPr>
      </w:pPr>
    </w:p>
    <w:tbl>
      <w:tblPr>
        <w:tblStyle w:val="TableGrid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92BBC" w:rsidRPr="00A75215" w14:paraId="123C5D5B" w14:textId="77777777" w:rsidTr="00592BBC">
        <w:trPr>
          <w:trHeight w:val="1273"/>
        </w:trPr>
        <w:tc>
          <w:tcPr>
            <w:tcW w:w="4535" w:type="dxa"/>
          </w:tcPr>
          <w:p w14:paraId="3220F6A3" w14:textId="55174B93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lastRenderedPageBreak/>
              <w:t>Name of organization</w:t>
            </w:r>
          </w:p>
          <w:p w14:paraId="37FF85A9" w14:textId="0D138117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7FA5231F">
                <v:shape id="_x0000_i1041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4535" w:type="dxa"/>
          </w:tcPr>
          <w:p w14:paraId="7941E32D" w14:textId="1AD76F7A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Website</w:t>
            </w:r>
          </w:p>
          <w:p w14:paraId="6FB51D92" w14:textId="1CAF5ACE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7D415EC9">
                <v:shape id="_x0000_i1042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592BBC" w:rsidRPr="00A75215" w14:paraId="0F431320" w14:textId="77777777" w:rsidTr="00592BBC">
        <w:trPr>
          <w:trHeight w:val="1228"/>
        </w:trPr>
        <w:tc>
          <w:tcPr>
            <w:tcW w:w="4535" w:type="dxa"/>
          </w:tcPr>
          <w:p w14:paraId="423686C7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Email address (preferred)</w:t>
            </w:r>
          </w:p>
          <w:p w14:paraId="40DD496C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Communication will be sent to this address </w:t>
            </w:r>
          </w:p>
          <w:p w14:paraId="045698DE" w14:textId="2DA56E5F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BCB2FFF">
                <v:shape id="_x0000_i1043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  <w:p w14:paraId="09332DF4" w14:textId="77777777" w:rsidR="00592BBC" w:rsidRPr="00A75215" w:rsidRDefault="00592BBC" w:rsidP="00592BBC">
            <w:pPr>
              <w:spacing w:line="276" w:lineRule="auto"/>
              <w:rPr>
                <w:rFonts w:asciiTheme="minorHAnsi" w:hAnsiTheme="minorHAnsi"/>
                <w:szCs w:val="19"/>
              </w:rPr>
            </w:pPr>
          </w:p>
        </w:tc>
        <w:tc>
          <w:tcPr>
            <w:tcW w:w="4535" w:type="dxa"/>
          </w:tcPr>
          <w:p w14:paraId="0B76B10D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Telephone number</w:t>
            </w:r>
          </w:p>
          <w:p w14:paraId="6372F72B" w14:textId="4C9FD92C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Including country code, </w:t>
            </w:r>
            <w:r w:rsid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e.g., </w:t>
            </w: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+1 234 567 890</w:t>
            </w:r>
          </w:p>
          <w:p w14:paraId="4C811658" w14:textId="6ED5AF4D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CFD40FF">
                <v:shape id="_x0000_i1044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592BBC" w:rsidRPr="00A75215" w14:paraId="3C8BE115" w14:textId="77777777" w:rsidTr="00592BBC">
        <w:trPr>
          <w:trHeight w:val="1366"/>
        </w:trPr>
        <w:tc>
          <w:tcPr>
            <w:tcW w:w="4535" w:type="dxa"/>
          </w:tcPr>
          <w:p w14:paraId="1B416E58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Permanent mailing address</w:t>
            </w:r>
          </w:p>
          <w:p w14:paraId="3832F6E4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This address will be used for courier deliveries</w:t>
            </w:r>
          </w:p>
          <w:p w14:paraId="16366944" w14:textId="3129570B" w:rsidR="00592BBC" w:rsidRPr="00A75215" w:rsidRDefault="009E57CB" w:rsidP="00592BBC">
            <w:pPr>
              <w:pStyle w:val="Sub-Sub-Heading"/>
              <w:rPr>
                <w:rFonts w:asciiTheme="minorHAnsi" w:eastAsiaTheme="minorHAnsi" w:hAnsiTheme="minorHAnsi" w:cs="Arial"/>
                <w:i/>
                <w:sz w:val="19"/>
                <w:szCs w:val="19"/>
              </w:rPr>
            </w:pPr>
            <w:r>
              <w:rPr>
                <w:rFonts w:eastAsiaTheme="minorHAnsi" w:cs="Arial"/>
                <w:i/>
                <w:noProof/>
                <w:sz w:val="19"/>
                <w:szCs w:val="19"/>
                <w:lang w:eastAsia="ja-JP"/>
              </w:rPr>
            </w:r>
            <w:r w:rsidR="009E57CB">
              <w:rPr>
                <w:rFonts w:eastAsiaTheme="minorHAnsi" w:cs="Arial"/>
                <w:i/>
                <w:noProof/>
                <w:sz w:val="19"/>
                <w:szCs w:val="19"/>
                <w:lang w:eastAsia="ja-JP"/>
              </w:rPr>
              <w:pict w14:anchorId="4AB35E1D">
                <v:shape id="_x0000_i1045" type="#_x0000_t75" alt="" style="width:215.25pt;height:77.8pt;mso-width-percent:0;mso-height-percent:0;mso-width-percent:0;mso-height-percent:0">
                  <v:imagedata r:id="rId12" o:title=""/>
                </v:shape>
              </w:pict>
            </w:r>
          </w:p>
          <w:p w14:paraId="4071006A" w14:textId="77777777" w:rsidR="00592BBC" w:rsidRPr="00A75215" w:rsidRDefault="00592BBC" w:rsidP="00592BBC">
            <w:pPr>
              <w:pStyle w:val="Sub-Sub-Heading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4535" w:type="dxa"/>
          </w:tcPr>
          <w:p w14:paraId="4A29AA83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Country</w:t>
            </w:r>
          </w:p>
          <w:p w14:paraId="3B7F52C9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</w:p>
          <w:p w14:paraId="1E97B1C7" w14:textId="7CBE8504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5E2E5287">
                <v:shape id="_x0000_i1046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</w:tbl>
    <w:p w14:paraId="0C1AEA8F" w14:textId="77777777" w:rsidR="00592BBC" w:rsidRPr="00A75215" w:rsidRDefault="00592BBC" w:rsidP="00461CA4">
      <w:pPr>
        <w:rPr>
          <w:rFonts w:ascii="IAS Ribbon Sans Light" w:hAnsi="IAS Ribbon Sans Light"/>
          <w:sz w:val="20"/>
        </w:rPr>
      </w:pPr>
    </w:p>
    <w:p w14:paraId="424B805C" w14:textId="77777777" w:rsidR="00F929A9" w:rsidRPr="00A75215" w:rsidRDefault="00F929A9" w:rsidP="00461CA4">
      <w:pPr>
        <w:rPr>
          <w:rFonts w:ascii="IAS Ribbon Sans Light" w:hAnsi="IAS Ribbon Sans Light"/>
          <w:sz w:val="20"/>
        </w:rPr>
      </w:pPr>
    </w:p>
    <w:p w14:paraId="65883398" w14:textId="77777777" w:rsidR="00117C99" w:rsidRPr="00A75215" w:rsidRDefault="00117C99" w:rsidP="00592BBC">
      <w:pPr>
        <w:pStyle w:val="Sub-Sub-Heading"/>
        <w:rPr>
          <w:color w:val="E0001B" w:themeColor="accent1"/>
        </w:rPr>
      </w:pPr>
      <w:r w:rsidRPr="00A75215">
        <w:rPr>
          <w:color w:val="E0001B" w:themeColor="accent1"/>
        </w:rPr>
        <w:t xml:space="preserve">Host organization representative information </w:t>
      </w:r>
    </w:p>
    <w:p w14:paraId="353036D2" w14:textId="4644F1CB" w:rsidR="00117C99" w:rsidRPr="00A75215" w:rsidRDefault="00117C99" w:rsidP="00461CA4">
      <w:pPr>
        <w:rPr>
          <w:rFonts w:ascii="IAS Ribbon Sans Light" w:hAnsi="IAS Ribbon Sans Light"/>
          <w:sz w:val="20"/>
        </w:rPr>
      </w:pPr>
    </w:p>
    <w:tbl>
      <w:tblPr>
        <w:tblStyle w:val="TableGrid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92BBC" w:rsidRPr="00A75215" w14:paraId="4CA2069A" w14:textId="77777777" w:rsidTr="00592BBC">
        <w:trPr>
          <w:trHeight w:val="1273"/>
        </w:trPr>
        <w:tc>
          <w:tcPr>
            <w:tcW w:w="4535" w:type="dxa"/>
          </w:tcPr>
          <w:p w14:paraId="6A67387B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First/Given Name(s)</w:t>
            </w:r>
          </w:p>
          <w:p w14:paraId="14EEBCEC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As they appear in your passport</w:t>
            </w:r>
          </w:p>
          <w:p w14:paraId="25D27557" w14:textId="282BE3CB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49975A1A">
                <v:shape id="_x0000_i1047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4535" w:type="dxa"/>
          </w:tcPr>
          <w:p w14:paraId="15EC48A6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Last/Family Name(s)</w:t>
            </w:r>
          </w:p>
          <w:p w14:paraId="24ABCB11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As they appear in your passport</w:t>
            </w:r>
          </w:p>
          <w:p w14:paraId="6D9A1EF1" w14:textId="6B46F769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4E6864EC">
                <v:shape id="_x0000_i1048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592BBC" w:rsidRPr="00A75215" w14:paraId="1777BE9D" w14:textId="77777777" w:rsidTr="00592BBC">
        <w:trPr>
          <w:trHeight w:val="1003"/>
        </w:trPr>
        <w:tc>
          <w:tcPr>
            <w:tcW w:w="4535" w:type="dxa"/>
          </w:tcPr>
          <w:p w14:paraId="7EE40FF1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Preferred name(s)</w:t>
            </w:r>
          </w:p>
          <w:p w14:paraId="0E449421" w14:textId="41DEDF81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15F48488">
                <v:shape id="_x0000_i1049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  <w:p w14:paraId="77F367F6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</w:p>
        </w:tc>
        <w:tc>
          <w:tcPr>
            <w:tcW w:w="4535" w:type="dxa"/>
          </w:tcPr>
          <w:p w14:paraId="4FE84E7D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Preferred pronouns</w:t>
            </w:r>
          </w:p>
          <w:p w14:paraId="1E17F0A5" w14:textId="0E9D362B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08D243B">
                <v:shape id="_x0000_i1050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592BBC" w:rsidRPr="00A75215" w14:paraId="6165EC7C" w14:textId="77777777" w:rsidTr="00592BBC">
        <w:trPr>
          <w:trHeight w:val="894"/>
        </w:trPr>
        <w:tc>
          <w:tcPr>
            <w:tcW w:w="4535" w:type="dxa"/>
          </w:tcPr>
          <w:p w14:paraId="67D84A40" w14:textId="77777777" w:rsidR="00592BBC" w:rsidRPr="00A75215" w:rsidRDefault="00592BBC" w:rsidP="00592BBC">
            <w:pPr>
              <w:tabs>
                <w:tab w:val="left" w:pos="3600"/>
                <w:tab w:val="center" w:pos="4680"/>
              </w:tabs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Date of birth (day, month, year)</w:t>
            </w:r>
          </w:p>
          <w:p w14:paraId="6FA56272" w14:textId="23E8EA5B" w:rsidR="00592BBC" w:rsidRPr="00A75215" w:rsidRDefault="009E57CB" w:rsidP="00592BBC">
            <w:pPr>
              <w:tabs>
                <w:tab w:val="left" w:pos="3600"/>
                <w:tab w:val="center" w:pos="4680"/>
              </w:tabs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21B3C892">
                <v:shape id="_x0000_i1051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4535" w:type="dxa"/>
          </w:tcPr>
          <w:p w14:paraId="36BEB084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color w:val="FF0000"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Gender</w:t>
            </w:r>
          </w:p>
          <w:p w14:paraId="4C869098" w14:textId="04FE85AE" w:rsidR="00592BBC" w:rsidRPr="00A75215" w:rsidRDefault="009E57CB" w:rsidP="00592BBC">
            <w:pPr>
              <w:tabs>
                <w:tab w:val="left" w:pos="3600"/>
                <w:tab w:val="center" w:pos="4680"/>
              </w:tabs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09225A6A">
                <v:shape id="_x0000_i1052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592BBC" w:rsidRPr="00A75215" w14:paraId="0D8D6CC4" w14:textId="77777777" w:rsidTr="00592BBC">
        <w:trPr>
          <w:trHeight w:val="1246"/>
        </w:trPr>
        <w:tc>
          <w:tcPr>
            <w:tcW w:w="4535" w:type="dxa"/>
          </w:tcPr>
          <w:p w14:paraId="1E2E4603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Nationality</w:t>
            </w:r>
          </w:p>
          <w:p w14:paraId="7040A951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>As it appears in your passport</w:t>
            </w:r>
          </w:p>
          <w:p w14:paraId="7BAC8C85" w14:textId="5D6703F6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05F35207">
                <v:shape id="_x0000_i1053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  <w:p w14:paraId="2597D383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</w:p>
        </w:tc>
        <w:tc>
          <w:tcPr>
            <w:tcW w:w="4535" w:type="dxa"/>
          </w:tcPr>
          <w:p w14:paraId="4C9A128B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Country of residence</w:t>
            </w:r>
          </w:p>
          <w:p w14:paraId="4DC6430D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</w:p>
          <w:p w14:paraId="4A071A6C" w14:textId="1C9CDA9E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29E8EE3">
                <v:shape id="_x0000_i1054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592BBC" w:rsidRPr="00A75215" w14:paraId="253E0943" w14:textId="77777777" w:rsidTr="00592BBC">
        <w:trPr>
          <w:trHeight w:val="1228"/>
        </w:trPr>
        <w:tc>
          <w:tcPr>
            <w:tcW w:w="4535" w:type="dxa"/>
          </w:tcPr>
          <w:p w14:paraId="05925248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Email address (preferred)</w:t>
            </w:r>
          </w:p>
          <w:p w14:paraId="596B34AD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Communication will be sent to this address </w:t>
            </w:r>
          </w:p>
          <w:p w14:paraId="00D0A43F" w14:textId="287FD332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  <w:lang w:eastAsia="ja-JP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77DC8B14">
                <v:shape id="_x0000_i1055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  <w:p w14:paraId="5F39BEBB" w14:textId="77777777" w:rsidR="00592BBC" w:rsidRPr="00A75215" w:rsidRDefault="00592BBC" w:rsidP="00592BBC">
            <w:pPr>
              <w:spacing w:line="276" w:lineRule="auto"/>
              <w:rPr>
                <w:rFonts w:asciiTheme="minorHAnsi" w:hAnsiTheme="minorHAnsi"/>
                <w:szCs w:val="19"/>
              </w:rPr>
            </w:pPr>
          </w:p>
        </w:tc>
        <w:tc>
          <w:tcPr>
            <w:tcW w:w="4535" w:type="dxa"/>
          </w:tcPr>
          <w:p w14:paraId="4556EE77" w14:textId="77777777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b/>
                <w:szCs w:val="19"/>
              </w:rPr>
              <w:t>Telephone number</w:t>
            </w:r>
          </w:p>
          <w:p w14:paraId="33072B11" w14:textId="2B5B38BD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i/>
                <w:szCs w:val="19"/>
              </w:rPr>
            </w:pP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Including country code, </w:t>
            </w:r>
            <w:r w:rsidR="00A75215">
              <w:rPr>
                <w:rFonts w:asciiTheme="minorHAnsi" w:eastAsiaTheme="minorHAnsi" w:hAnsiTheme="minorHAnsi" w:cs="Arial"/>
                <w:i/>
                <w:szCs w:val="19"/>
              </w:rPr>
              <w:t>e.g.,</w:t>
            </w:r>
            <w:r w:rsidRPr="00A75215">
              <w:rPr>
                <w:rFonts w:asciiTheme="minorHAnsi" w:eastAsiaTheme="minorHAnsi" w:hAnsiTheme="minorHAnsi" w:cs="Arial"/>
                <w:i/>
                <w:szCs w:val="19"/>
              </w:rPr>
              <w:t xml:space="preserve"> +1 234 567 890</w:t>
            </w:r>
          </w:p>
          <w:p w14:paraId="350BEADE" w14:textId="29FABBA7" w:rsidR="00592BBC" w:rsidRPr="00A75215" w:rsidRDefault="009E57CB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  <w:r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</w:r>
            <w:r w:rsidR="009E57CB">
              <w:rPr>
                <w:rFonts w:asciiTheme="minorHAnsi" w:eastAsiaTheme="minorHAnsi" w:hAnsiTheme="minorHAnsi" w:cs="Arial"/>
                <w:i/>
                <w:noProof/>
                <w:szCs w:val="19"/>
                <w:lang w:eastAsia="ja-JP"/>
              </w:rPr>
              <w:pict w14:anchorId="62D07EB1">
                <v:shape id="_x0000_i1056" type="#_x0000_t75" alt="" style="width:195.65pt;height:18.2pt;mso-width-percent:0;mso-height-percent:0;mso-width-percent:0;mso-height-percent:0">
                  <v:imagedata r:id="rId11" o:title=""/>
                </v:shape>
              </w:pict>
            </w:r>
          </w:p>
        </w:tc>
      </w:tr>
      <w:tr w:rsidR="00592BBC" w:rsidRPr="00A75215" w14:paraId="337D65B6" w14:textId="77777777" w:rsidTr="00592BBC">
        <w:trPr>
          <w:trHeight w:val="1366"/>
        </w:trPr>
        <w:tc>
          <w:tcPr>
            <w:tcW w:w="4535" w:type="dxa"/>
          </w:tcPr>
          <w:p w14:paraId="067A535D" w14:textId="77777777" w:rsidR="00592BBC" w:rsidRPr="00A75215" w:rsidRDefault="00592BBC" w:rsidP="00592BBC">
            <w:pPr>
              <w:pStyle w:val="Sub-Sub-Heading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4535" w:type="dxa"/>
          </w:tcPr>
          <w:p w14:paraId="7294047F" w14:textId="2B01FDC0" w:rsidR="00592BBC" w:rsidRPr="00A75215" w:rsidRDefault="00592BBC" w:rsidP="00592BBC">
            <w:pPr>
              <w:spacing w:line="276" w:lineRule="auto"/>
              <w:rPr>
                <w:rFonts w:asciiTheme="minorHAnsi" w:eastAsiaTheme="minorHAnsi" w:hAnsiTheme="minorHAnsi" w:cs="Arial"/>
                <w:b/>
                <w:szCs w:val="19"/>
              </w:rPr>
            </w:pPr>
          </w:p>
        </w:tc>
      </w:tr>
    </w:tbl>
    <w:p w14:paraId="71BC2BF0" w14:textId="659C76A3" w:rsidR="00F929A9" w:rsidRPr="00A75215" w:rsidRDefault="00117C99" w:rsidP="00F929A9">
      <w:pPr>
        <w:pStyle w:val="Sub-Sub-Heading"/>
      </w:pPr>
      <w:r w:rsidRPr="00A75215">
        <w:lastRenderedPageBreak/>
        <w:t>Section III</w:t>
      </w:r>
      <w:r w:rsidR="00F929A9" w:rsidRPr="00A75215">
        <w:t xml:space="preserve"> – Checklist</w:t>
      </w:r>
    </w:p>
    <w:p w14:paraId="028E567B" w14:textId="2F29B0F7" w:rsidR="00540807" w:rsidRPr="00A75215" w:rsidRDefault="00540807" w:rsidP="00F929A9">
      <w:pPr>
        <w:pStyle w:val="Sub-Sub-Heading"/>
      </w:pPr>
    </w:p>
    <w:p w14:paraId="7EF8C7C9" w14:textId="5ED9C36D" w:rsidR="00540807" w:rsidRPr="00A75215" w:rsidRDefault="00540807" w:rsidP="00540807">
      <w:pPr>
        <w:pStyle w:val="Body"/>
        <w:rPr>
          <w:rStyle w:val="eop"/>
        </w:rPr>
      </w:pPr>
      <w:r w:rsidRPr="00A75215">
        <w:t>Complete</w:t>
      </w:r>
      <w:r w:rsidR="00A75215">
        <w:t>d</w:t>
      </w:r>
      <w:r w:rsidRPr="00A75215">
        <w:t xml:space="preserve"> proposals must</w:t>
      </w:r>
      <w:r w:rsidRPr="00A75215">
        <w:rPr>
          <w:rStyle w:val="normaltextrun"/>
        </w:rPr>
        <w:t xml:space="preserve"> include:</w:t>
      </w:r>
      <w:r w:rsidRPr="00A75215">
        <w:rPr>
          <w:rStyle w:val="eop"/>
        </w:rPr>
        <w:t> </w:t>
      </w:r>
    </w:p>
    <w:p w14:paraId="5A4AEE56" w14:textId="07A64405" w:rsidR="00540807" w:rsidRPr="00A75215" w:rsidRDefault="00540807" w:rsidP="00F929A9">
      <w:pPr>
        <w:pStyle w:val="Sub-Sub-Head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8525"/>
      </w:tblGrid>
      <w:tr w:rsidR="00540807" w:rsidRPr="00A75215" w14:paraId="5B38921F" w14:textId="77777777" w:rsidTr="12A2B26D">
        <w:sdt>
          <w:sdtPr>
            <w:id w:val="-1048217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</w:tcPr>
              <w:p w14:paraId="7BAD9C7E" w14:textId="22019CFE" w:rsidR="00540807" w:rsidRPr="00A75215" w:rsidRDefault="00540807" w:rsidP="00540807">
                <w:pPr>
                  <w:pStyle w:val="Sub-Sub-Heading"/>
                </w:pPr>
                <w:r w:rsidRPr="00A75215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525" w:type="dxa"/>
          </w:tcPr>
          <w:p w14:paraId="49C68EDD" w14:textId="77777777" w:rsidR="00540807" w:rsidRPr="00A75215" w:rsidRDefault="00540807" w:rsidP="12A2B26D">
            <w:pPr>
              <w:pStyle w:val="Body"/>
              <w:rPr>
                <w:rStyle w:val="normaltextrun"/>
                <w:rFonts w:asciiTheme="minorHAnsi" w:hAnsiTheme="minorHAnsi"/>
              </w:rPr>
            </w:pPr>
            <w:r w:rsidRPr="00A75215">
              <w:rPr>
                <w:rStyle w:val="normaltextrun"/>
                <w:rFonts w:asciiTheme="minorHAnsi" w:hAnsiTheme="minorHAnsi"/>
              </w:rPr>
              <w:t>A completed application form</w:t>
            </w:r>
          </w:p>
          <w:p w14:paraId="4E598462" w14:textId="0CDE5DF1" w:rsidR="00540807" w:rsidRPr="00A75215" w:rsidRDefault="00540807" w:rsidP="00540807">
            <w:pPr>
              <w:pStyle w:val="Body"/>
              <w:rPr>
                <w:rFonts w:asciiTheme="minorHAnsi" w:hAnsiTheme="minorHAnsi"/>
              </w:rPr>
            </w:pPr>
          </w:p>
        </w:tc>
      </w:tr>
      <w:tr w:rsidR="00540807" w:rsidRPr="00A75215" w14:paraId="645A22DB" w14:textId="77777777" w:rsidTr="12A2B26D">
        <w:sdt>
          <w:sdtPr>
            <w:id w:val="-693150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</w:tcPr>
              <w:p w14:paraId="77F360CB" w14:textId="1E117DBF" w:rsidR="00540807" w:rsidRPr="00A75215" w:rsidRDefault="00540807" w:rsidP="00540807">
                <w:pPr>
                  <w:pStyle w:val="Sub-Sub-Heading"/>
                </w:pPr>
                <w:r w:rsidRPr="00A75215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525" w:type="dxa"/>
          </w:tcPr>
          <w:p w14:paraId="452A21F2" w14:textId="5AE368E9" w:rsidR="00540807" w:rsidRPr="00A75215" w:rsidRDefault="00540807" w:rsidP="12A2B26D">
            <w:pPr>
              <w:pStyle w:val="Body"/>
              <w:rPr>
                <w:rFonts w:asciiTheme="minorHAnsi" w:hAnsiTheme="minorHAnsi"/>
              </w:rPr>
            </w:pPr>
            <w:r w:rsidRPr="00A75215">
              <w:rPr>
                <w:rStyle w:val="normaltextrun"/>
                <w:rFonts w:asciiTheme="minorHAnsi" w:hAnsiTheme="minorHAnsi"/>
              </w:rPr>
              <w:t xml:space="preserve">A </w:t>
            </w:r>
            <w:r w:rsidR="00A75215">
              <w:rPr>
                <w:rStyle w:val="normaltextrun"/>
                <w:rFonts w:asciiTheme="minorHAnsi" w:hAnsiTheme="minorHAnsi"/>
              </w:rPr>
              <w:t>p</w:t>
            </w:r>
            <w:r w:rsidR="1AD206DE" w:rsidRPr="00A75215">
              <w:rPr>
                <w:rStyle w:val="normaltextrun"/>
                <w:rFonts w:asciiTheme="minorHAnsi" w:hAnsiTheme="minorHAnsi"/>
              </w:rPr>
              <w:t xml:space="preserve">roject </w:t>
            </w:r>
            <w:r w:rsidR="00A75215">
              <w:rPr>
                <w:rStyle w:val="normaltextrun"/>
                <w:rFonts w:asciiTheme="minorHAnsi" w:hAnsiTheme="minorHAnsi"/>
              </w:rPr>
              <w:t>p</w:t>
            </w:r>
            <w:r w:rsidR="1AD206DE" w:rsidRPr="00A75215">
              <w:rPr>
                <w:rStyle w:val="normaltextrun"/>
                <w:rFonts w:asciiTheme="minorHAnsi" w:hAnsiTheme="minorHAnsi"/>
              </w:rPr>
              <w:t>lan</w:t>
            </w:r>
            <w:r w:rsidRPr="00A75215">
              <w:rPr>
                <w:rStyle w:val="normaltextrun"/>
                <w:rFonts w:asciiTheme="minorHAnsi" w:hAnsiTheme="minorHAnsi"/>
              </w:rPr>
              <w:t xml:space="preserve"> (max. 2 pages) detailing the overall goal of the project, activities, budget, timelines and deliverables that the funding </w:t>
            </w:r>
            <w:r w:rsidR="00A75215">
              <w:rPr>
                <w:rStyle w:val="normaltextrun"/>
                <w:rFonts w:asciiTheme="minorHAnsi" w:hAnsiTheme="minorHAnsi"/>
              </w:rPr>
              <w:t xml:space="preserve">will </w:t>
            </w:r>
            <w:r w:rsidRPr="00A75215">
              <w:rPr>
                <w:rStyle w:val="normaltextrun"/>
                <w:rFonts w:asciiTheme="minorHAnsi" w:hAnsiTheme="minorHAnsi"/>
              </w:rPr>
              <w:t>support. The concept note should identify the specific problem that will be addressed, the proposed solution, the project feasibility, estimated beneficiaries and indicators of success</w:t>
            </w:r>
          </w:p>
          <w:p w14:paraId="4ED534DF" w14:textId="61639A7A" w:rsidR="00540807" w:rsidRPr="00A75215" w:rsidRDefault="00540807" w:rsidP="00540807">
            <w:pPr>
              <w:pStyle w:val="Body"/>
              <w:rPr>
                <w:rFonts w:asciiTheme="minorHAnsi" w:hAnsiTheme="minorHAnsi"/>
              </w:rPr>
            </w:pPr>
          </w:p>
        </w:tc>
      </w:tr>
      <w:tr w:rsidR="00540807" w:rsidRPr="00A75215" w14:paraId="262AD346" w14:textId="77777777" w:rsidTr="12A2B26D">
        <w:sdt>
          <w:sdtPr>
            <w:id w:val="-150597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</w:tcPr>
              <w:p w14:paraId="3A5EF11A" w14:textId="3A1B3827" w:rsidR="00540807" w:rsidRPr="00A75215" w:rsidRDefault="00540807" w:rsidP="00540807">
                <w:pPr>
                  <w:pStyle w:val="Sub-Sub-Heading"/>
                </w:pPr>
                <w:r w:rsidRPr="00A75215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525" w:type="dxa"/>
          </w:tcPr>
          <w:p w14:paraId="67544012" w14:textId="2F795763" w:rsidR="00540807" w:rsidRPr="00A75215" w:rsidRDefault="009E57CB" w:rsidP="00540807">
            <w:pPr>
              <w:pStyle w:val="Body"/>
              <w:rPr>
                <w:rFonts w:asciiTheme="minorHAnsi" w:hAnsiTheme="minorHAnsi"/>
              </w:rPr>
            </w:pPr>
            <w:hyperlink r:id="rId15" w:history="1">
              <w:r w:rsidR="00540807" w:rsidRPr="00157A70">
                <w:rPr>
                  <w:rStyle w:val="Hyperlink"/>
                  <w:rFonts w:asciiTheme="minorHAnsi" w:hAnsiTheme="minorHAnsi"/>
                  <w:color w:val="E0001B" w:themeColor="accent1"/>
                </w:rPr>
                <w:t>Completed budget template</w:t>
              </w:r>
            </w:hyperlink>
            <w:r w:rsidR="00540807" w:rsidRPr="00157A70">
              <w:rPr>
                <w:rFonts w:asciiTheme="minorHAnsi" w:hAnsiTheme="minorHAnsi"/>
                <w:color w:val="E0001B" w:themeColor="accent1"/>
              </w:rPr>
              <w:t xml:space="preserve"> </w:t>
            </w:r>
            <w:r w:rsidR="00540807" w:rsidRPr="00A75215">
              <w:rPr>
                <w:rFonts w:asciiTheme="minorHAnsi" w:hAnsiTheme="minorHAnsi"/>
              </w:rPr>
              <w:t>with expenses listed in USD</w:t>
            </w:r>
            <w:r w:rsidR="00540807" w:rsidRPr="00A75215">
              <w:rPr>
                <w:rFonts w:asciiTheme="minorHAnsi" w:hAnsiTheme="minorHAnsi"/>
              </w:rPr>
              <w:br/>
            </w:r>
            <w:r w:rsidR="00540807" w:rsidRPr="00A75215">
              <w:rPr>
                <w:rStyle w:val="eop"/>
                <w:rFonts w:asciiTheme="minorHAnsi" w:hAnsiTheme="minorHAnsi"/>
              </w:rPr>
              <w:t> </w:t>
            </w:r>
          </w:p>
        </w:tc>
      </w:tr>
      <w:tr w:rsidR="00540807" w:rsidRPr="00A75215" w14:paraId="2822FDF2" w14:textId="77777777" w:rsidTr="12A2B26D">
        <w:sdt>
          <w:sdtPr>
            <w:id w:val="1056906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</w:tcPr>
              <w:p w14:paraId="114A2982" w14:textId="4BA0E69E" w:rsidR="00540807" w:rsidRPr="00A75215" w:rsidRDefault="00540807" w:rsidP="00540807">
                <w:pPr>
                  <w:pStyle w:val="Sub-Sub-Heading"/>
                </w:pPr>
                <w:r w:rsidRPr="00A75215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525" w:type="dxa"/>
          </w:tcPr>
          <w:p w14:paraId="4EF3C1F2" w14:textId="7FB2F69C" w:rsidR="00540807" w:rsidRPr="00A75215" w:rsidRDefault="00A30DF5" w:rsidP="12A2B26D">
            <w:pPr>
              <w:pStyle w:val="Body"/>
              <w:rPr>
                <w:rStyle w:val="normaltextrun"/>
                <w:rFonts w:asciiTheme="minorHAnsi" w:hAnsiTheme="minorHAnsi"/>
              </w:rPr>
            </w:pPr>
            <w:r w:rsidRPr="00A75215">
              <w:rPr>
                <w:rStyle w:val="normaltextrun"/>
                <w:rFonts w:asciiTheme="minorHAnsi" w:hAnsiTheme="minorHAnsi"/>
              </w:rPr>
              <w:t>The Young Leader</w:t>
            </w:r>
            <w:r w:rsidR="00A75215">
              <w:rPr>
                <w:rStyle w:val="normaltextrun"/>
                <w:rFonts w:asciiTheme="minorHAnsi" w:hAnsiTheme="minorHAnsi"/>
              </w:rPr>
              <w:t>’s</w:t>
            </w:r>
            <w:r w:rsidR="00540807" w:rsidRPr="00A75215">
              <w:rPr>
                <w:rStyle w:val="normaltextrun"/>
                <w:rFonts w:asciiTheme="minorHAnsi" w:hAnsiTheme="minorHAnsi"/>
              </w:rPr>
              <w:t xml:space="preserve"> curriculum vitae (CV</w:t>
            </w:r>
            <w:r w:rsidR="00A75215">
              <w:rPr>
                <w:rStyle w:val="normaltextrun"/>
                <w:rFonts w:asciiTheme="minorHAnsi" w:hAnsiTheme="minorHAnsi"/>
              </w:rPr>
              <w:t xml:space="preserve">, </w:t>
            </w:r>
            <w:r w:rsidR="00540807" w:rsidRPr="00A75215">
              <w:rPr>
                <w:rStyle w:val="normaltextrun"/>
                <w:rFonts w:asciiTheme="minorHAnsi" w:hAnsiTheme="minorHAnsi"/>
              </w:rPr>
              <w:t>max. 2 pages)</w:t>
            </w:r>
            <w:r w:rsidR="00A75215">
              <w:rPr>
                <w:rStyle w:val="normaltextrun"/>
                <w:rFonts w:asciiTheme="minorHAnsi" w:hAnsiTheme="minorHAnsi"/>
              </w:rPr>
              <w:t>,</w:t>
            </w:r>
            <w:r w:rsidR="00540807" w:rsidRPr="00A75215">
              <w:rPr>
                <w:rStyle w:val="normaltextrun"/>
                <w:rFonts w:asciiTheme="minorHAnsi" w:hAnsiTheme="minorHAnsi"/>
              </w:rPr>
              <w:t xml:space="preserve"> including educational background, volunteer or work experience</w:t>
            </w:r>
            <w:r w:rsidR="00A75215">
              <w:rPr>
                <w:rStyle w:val="normaltextrun"/>
                <w:rFonts w:asciiTheme="minorHAnsi" w:hAnsiTheme="minorHAnsi"/>
              </w:rPr>
              <w:t xml:space="preserve">, and </w:t>
            </w:r>
            <w:r w:rsidR="00540807" w:rsidRPr="00A75215">
              <w:rPr>
                <w:rStyle w:val="normaltextrun"/>
                <w:rFonts w:asciiTheme="minorHAnsi" w:hAnsiTheme="minorHAnsi"/>
              </w:rPr>
              <w:t xml:space="preserve">involvement with the organization </w:t>
            </w:r>
          </w:p>
          <w:p w14:paraId="65271A26" w14:textId="7C6522C4" w:rsidR="00540807" w:rsidRPr="00A75215" w:rsidRDefault="00540807" w:rsidP="00540807">
            <w:pPr>
              <w:pStyle w:val="Body"/>
              <w:rPr>
                <w:rFonts w:asciiTheme="minorHAnsi" w:hAnsiTheme="minorHAnsi"/>
              </w:rPr>
            </w:pPr>
          </w:p>
        </w:tc>
      </w:tr>
      <w:tr w:rsidR="00540807" w:rsidRPr="00A75215" w14:paraId="43B2B08B" w14:textId="77777777" w:rsidTr="12A2B26D">
        <w:sdt>
          <w:sdtPr>
            <w:id w:val="598373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</w:tcPr>
              <w:p w14:paraId="7C145824" w14:textId="39E87AB9" w:rsidR="00540807" w:rsidRPr="00A75215" w:rsidRDefault="00540807" w:rsidP="00540807">
                <w:pPr>
                  <w:pStyle w:val="Sub-Sub-Heading"/>
                </w:pPr>
                <w:r w:rsidRPr="00A75215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525" w:type="dxa"/>
          </w:tcPr>
          <w:p w14:paraId="7C4F0778" w14:textId="717ADABB" w:rsidR="00540807" w:rsidRPr="00A75215" w:rsidRDefault="00540807" w:rsidP="00540807">
            <w:pPr>
              <w:pStyle w:val="Body"/>
              <w:rPr>
                <w:rStyle w:val="eop"/>
                <w:rFonts w:asciiTheme="minorHAnsi" w:hAnsiTheme="minorHAnsi"/>
              </w:rPr>
            </w:pPr>
            <w:r w:rsidRPr="00A75215">
              <w:rPr>
                <w:rStyle w:val="normaltextrun"/>
                <w:rFonts w:asciiTheme="minorHAnsi" w:hAnsiTheme="minorHAnsi"/>
              </w:rPr>
              <w:t xml:space="preserve">A letter of support from the host organization outlining how the organization </w:t>
            </w:r>
            <w:r w:rsidR="00A75215">
              <w:rPr>
                <w:rStyle w:val="normaltextrun"/>
                <w:rFonts w:asciiTheme="minorHAnsi" w:hAnsiTheme="minorHAnsi"/>
              </w:rPr>
              <w:t xml:space="preserve">will </w:t>
            </w:r>
            <w:r w:rsidRPr="00A75215">
              <w:rPr>
                <w:rStyle w:val="normaltextrun"/>
                <w:rFonts w:asciiTheme="minorHAnsi" w:hAnsiTheme="minorHAnsi"/>
              </w:rPr>
              <w:t xml:space="preserve">support the engagement of the applicant and an overview (max. 2 pages) outlining the organization’s areas of work and how the proposed project fits into </w:t>
            </w:r>
            <w:r w:rsidR="00A75215">
              <w:rPr>
                <w:rStyle w:val="normaltextrun"/>
                <w:rFonts w:asciiTheme="minorHAnsi" w:hAnsiTheme="minorHAnsi"/>
              </w:rPr>
              <w:t>its</w:t>
            </w:r>
            <w:r w:rsidRPr="00A75215">
              <w:rPr>
                <w:rStyle w:val="normaltextrun"/>
                <w:rFonts w:asciiTheme="minorHAnsi" w:hAnsiTheme="minorHAnsi"/>
              </w:rPr>
              <w:t xml:space="preserve"> current strategy</w:t>
            </w:r>
            <w:r w:rsidRPr="00A75215">
              <w:rPr>
                <w:rStyle w:val="eop"/>
                <w:rFonts w:asciiTheme="minorHAnsi" w:hAnsiTheme="minorHAnsi"/>
              </w:rPr>
              <w:t> </w:t>
            </w:r>
          </w:p>
          <w:p w14:paraId="3386568A" w14:textId="77777777" w:rsidR="00540807" w:rsidRPr="00A75215" w:rsidRDefault="00540807" w:rsidP="00540807">
            <w:pPr>
              <w:pStyle w:val="Body"/>
              <w:rPr>
                <w:rStyle w:val="normaltextrun"/>
                <w:rFonts w:asciiTheme="minorHAnsi" w:hAnsiTheme="minorHAnsi"/>
              </w:rPr>
            </w:pPr>
          </w:p>
        </w:tc>
      </w:tr>
      <w:tr w:rsidR="006C170A" w:rsidRPr="00A75215" w14:paraId="14CBA76D" w14:textId="77777777" w:rsidTr="12A2B26D">
        <w:sdt>
          <w:sdtPr>
            <w:id w:val="-2140097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</w:tcPr>
              <w:p w14:paraId="06D096C9" w14:textId="35B4B166" w:rsidR="006C170A" w:rsidRPr="00A75215" w:rsidRDefault="006C170A" w:rsidP="006C170A">
                <w:pPr>
                  <w:pStyle w:val="Body"/>
                  <w:rPr>
                    <w:rFonts w:asciiTheme="minorHAnsi" w:hAnsiTheme="minorHAnsi"/>
                  </w:rPr>
                </w:pPr>
                <w:r w:rsidRPr="00A75215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525" w:type="dxa"/>
          </w:tcPr>
          <w:p w14:paraId="0B353F57" w14:textId="7EF74E7B" w:rsidR="006C170A" w:rsidRPr="00A75215" w:rsidRDefault="006C170A" w:rsidP="006C170A">
            <w:pPr>
              <w:pStyle w:val="Body"/>
              <w:rPr>
                <w:rStyle w:val="normaltextrun"/>
                <w:rFonts w:asciiTheme="minorHAnsi" w:hAnsiTheme="minorHAnsi"/>
              </w:rPr>
            </w:pPr>
            <w:r w:rsidRPr="00A75215">
              <w:rPr>
                <w:rFonts w:asciiTheme="minorHAnsi" w:hAnsiTheme="minorHAnsi"/>
              </w:rPr>
              <w:t>I have read and understand the application requirements and </w:t>
            </w:r>
            <w:r w:rsidR="00157A70" w:rsidRPr="00157A70">
              <w:rPr>
                <w:rFonts w:asciiTheme="minorHAnsi" w:hAnsiTheme="minorHAnsi"/>
                <w:color w:val="E0001B" w:themeColor="accent1"/>
              </w:rPr>
              <w:fldChar w:fldCharType="begin"/>
            </w:r>
            <w:r w:rsidR="00157A70" w:rsidRPr="00157A70">
              <w:rPr>
                <w:rFonts w:asciiTheme="minorHAnsi" w:hAnsiTheme="minorHAnsi"/>
                <w:color w:val="E0001B" w:themeColor="accent1"/>
              </w:rPr>
              <w:instrText xml:space="preserve"> HYPERLINK "https://www.iasociety.org/privacy-policy" \t "_blank" \o "https://www.iasociety.org/web/webcontent/file/ias%20mentorship/Data%20privacy%20policy_IASMP.pdf" </w:instrText>
            </w:r>
            <w:r w:rsidR="00157A70" w:rsidRPr="00157A70">
              <w:rPr>
                <w:rFonts w:asciiTheme="minorHAnsi" w:hAnsiTheme="minorHAnsi"/>
                <w:color w:val="E0001B" w:themeColor="accent1"/>
              </w:rPr>
              <w:fldChar w:fldCharType="separate"/>
            </w:r>
            <w:r w:rsidRPr="00157A70">
              <w:rPr>
                <w:rStyle w:val="Hyperlink"/>
                <w:rFonts w:asciiTheme="minorHAnsi" w:hAnsiTheme="minorHAnsi"/>
                <w:color w:val="E0001B" w:themeColor="accent1"/>
              </w:rPr>
              <w:t>the dat</w:t>
            </w:r>
            <w:r w:rsidRPr="00157A70">
              <w:rPr>
                <w:rStyle w:val="Hyperlink"/>
                <w:rFonts w:asciiTheme="minorHAnsi" w:hAnsiTheme="minorHAnsi"/>
                <w:color w:val="E0001B" w:themeColor="accent1"/>
              </w:rPr>
              <w:t>a</w:t>
            </w:r>
            <w:r w:rsidRPr="00157A70">
              <w:rPr>
                <w:rStyle w:val="Hyperlink"/>
                <w:rFonts w:asciiTheme="minorHAnsi" w:hAnsiTheme="minorHAnsi"/>
                <w:color w:val="E0001B" w:themeColor="accent1"/>
              </w:rPr>
              <w:t xml:space="preserve"> protection terms</w:t>
            </w:r>
            <w:r w:rsidR="00157A70" w:rsidRPr="00157A70">
              <w:rPr>
                <w:rStyle w:val="Hyperlink"/>
                <w:rFonts w:asciiTheme="minorHAnsi" w:hAnsiTheme="minorHAnsi"/>
                <w:color w:val="E0001B" w:themeColor="accent1"/>
              </w:rPr>
              <w:fldChar w:fldCharType="end"/>
            </w:r>
            <w:r w:rsidRPr="00A75215">
              <w:rPr>
                <w:rFonts w:asciiTheme="minorHAnsi" w:hAnsiTheme="minorHAnsi"/>
              </w:rPr>
              <w:t xml:space="preserve"> (tick in lieu of </w:t>
            </w:r>
            <w:r w:rsidR="00A75215">
              <w:rPr>
                <w:rFonts w:asciiTheme="minorHAnsi" w:hAnsiTheme="minorHAnsi"/>
              </w:rPr>
              <w:t>a</w:t>
            </w:r>
            <w:r w:rsidRPr="00A75215">
              <w:rPr>
                <w:rFonts w:asciiTheme="minorHAnsi" w:hAnsiTheme="minorHAnsi"/>
              </w:rPr>
              <w:t xml:space="preserve">pplicant's </w:t>
            </w:r>
            <w:r w:rsidR="00A75215">
              <w:rPr>
                <w:rFonts w:asciiTheme="minorHAnsi" w:hAnsiTheme="minorHAnsi"/>
              </w:rPr>
              <w:t>s</w:t>
            </w:r>
            <w:r w:rsidRPr="00A75215">
              <w:rPr>
                <w:rFonts w:asciiTheme="minorHAnsi" w:hAnsiTheme="minorHAnsi"/>
              </w:rPr>
              <w:t>ignature)</w:t>
            </w:r>
          </w:p>
        </w:tc>
      </w:tr>
    </w:tbl>
    <w:p w14:paraId="108C2114" w14:textId="77777777" w:rsidR="00540807" w:rsidRPr="00A75215" w:rsidRDefault="00540807" w:rsidP="00F929A9">
      <w:pPr>
        <w:pStyle w:val="Sub-Sub-Heading"/>
      </w:pPr>
    </w:p>
    <w:p w14:paraId="2D1CAAF4" w14:textId="2BC18977" w:rsidR="00540807" w:rsidRPr="00A75215" w:rsidRDefault="00540807" w:rsidP="006C170A">
      <w:pPr>
        <w:pStyle w:val="Body"/>
        <w:rPr>
          <w:rStyle w:val="normaltextrun"/>
        </w:rPr>
      </w:pPr>
    </w:p>
    <w:p w14:paraId="3733EC09" w14:textId="13F6BCB2" w:rsidR="00540807" w:rsidRPr="00A75215" w:rsidRDefault="00540807" w:rsidP="00540807">
      <w:pPr>
        <w:pStyle w:val="Body"/>
      </w:pPr>
      <w:r w:rsidRPr="00A75215">
        <w:rPr>
          <w:rStyle w:val="normaltextrun"/>
        </w:rPr>
        <w:t>Proposals should be emailed to </w:t>
      </w:r>
      <w:hyperlink r:id="rId16">
        <w:r w:rsidRPr="00A75215">
          <w:rPr>
            <w:rStyle w:val="Hyperlink"/>
            <w:color w:val="E0001B" w:themeColor="accent1"/>
          </w:rPr>
          <w:t>youthhub@iasociety.org</w:t>
        </w:r>
      </w:hyperlink>
      <w:r w:rsidRPr="00A75215">
        <w:rPr>
          <w:rStyle w:val="normaltextrun"/>
        </w:rPr>
        <w:t> by </w:t>
      </w:r>
      <w:r w:rsidRPr="00A75215">
        <w:rPr>
          <w:b/>
          <w:bCs/>
        </w:rPr>
        <w:t>Monday, 21 November 2022, 23:59 CET</w:t>
      </w:r>
      <w:r w:rsidRPr="00A75215">
        <w:rPr>
          <w:rStyle w:val="normaltextrun"/>
        </w:rPr>
        <w:t>.</w:t>
      </w:r>
      <w:r w:rsidR="00852FA8" w:rsidRPr="00A75215" w:rsidDel="00852FA8">
        <w:rPr>
          <w:rStyle w:val="normaltextrun"/>
        </w:rPr>
        <w:t xml:space="preserve"> </w:t>
      </w:r>
    </w:p>
    <w:p w14:paraId="28AFB1F3" w14:textId="77777777" w:rsidR="00461CA4" w:rsidRPr="00A75215" w:rsidRDefault="00461CA4" w:rsidP="00B36D2A">
      <w:pPr>
        <w:pStyle w:val="Body"/>
      </w:pPr>
    </w:p>
    <w:sectPr w:rsidR="00461CA4" w:rsidRPr="00A75215" w:rsidSect="00B36D2A">
      <w:headerReference w:type="default" r:id="rId17"/>
      <w:headerReference w:type="first" r:id="rId18"/>
      <w:pgSz w:w="11906" w:h="16838" w:code="9"/>
      <w:pgMar w:top="2965" w:right="1418" w:bottom="709" w:left="1418" w:header="709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668DC" w14:textId="77777777" w:rsidR="00592BBC" w:rsidRDefault="00592BBC" w:rsidP="00FF5FAD">
      <w:pPr>
        <w:spacing w:line="240" w:lineRule="auto"/>
      </w:pPr>
      <w:r>
        <w:separator/>
      </w:r>
    </w:p>
  </w:endnote>
  <w:endnote w:type="continuationSeparator" w:id="0">
    <w:p w14:paraId="5532B866" w14:textId="77777777" w:rsidR="00592BBC" w:rsidRDefault="00592BBC" w:rsidP="00FF5F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49FCD2-094E-8348-9010-C7D2B38267E1}"/>
    <w:embedBold r:id="rId2" w:fontKey="{5D976BCC-C36B-F94B-A80C-87B7234C427C}"/>
    <w:embedItalic r:id="rId3" w:fontKey="{D1BCB7DB-07DB-BE49-B4CA-2F22A32C77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4A19756-041B-6D42-A6F1-ECD939BA4D5E}"/>
  </w:font>
  <w:font w:name="IAS Ribbon Sans Light">
    <w:panose1 w:val="00000000000000000000"/>
    <w:charset w:val="00"/>
    <w:family w:val="auto"/>
    <w:notTrueType/>
    <w:pitch w:val="variable"/>
    <w:sig w:usb0="A00000FF" w:usb1="5001E47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4C5DDE3-5C57-CF4F-82BD-67B8861C86E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6D9A4E8-B8A6-4F48-9A8E-1C28D5AF2CF1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92178F23-3266-E44A-8026-2A67A01284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AS Ribbon Sans Bold">
    <w:panose1 w:val="00000000000000000000"/>
    <w:charset w:val="00"/>
    <w:family w:val="auto"/>
    <w:notTrueType/>
    <w:pitch w:val="variable"/>
    <w:sig w:usb0="A00000FF" w:usb1="5001E47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53F2F0C-CDD6-3A47-9BFA-4970570E82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B1882C7-DA25-3A47-9474-BFDCC62955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907D47D-EA6B-6A43-A2DD-9829E6BBDF1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D2EFBB55-0688-6646-88AB-9605882A26D6}"/>
    <w:embedBold r:id="rId12" w:fontKey="{F9B05CD8-41CE-E941-8C3D-57A2CF4B8A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64724" w14:textId="77777777" w:rsidR="00592BBC" w:rsidRDefault="00592BBC" w:rsidP="00FF5FAD">
      <w:pPr>
        <w:spacing w:line="240" w:lineRule="auto"/>
      </w:pPr>
      <w:r>
        <w:separator/>
      </w:r>
    </w:p>
  </w:footnote>
  <w:footnote w:type="continuationSeparator" w:id="0">
    <w:p w14:paraId="713B733B" w14:textId="77777777" w:rsidR="00592BBC" w:rsidRDefault="00592BBC" w:rsidP="00FF5F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CF90" w14:textId="77777777" w:rsidR="00592BBC" w:rsidRDefault="00592BBC" w:rsidP="00171E4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84864" behindDoc="0" locked="1" layoutInCell="1" allowOverlap="1" wp14:anchorId="26E12B28" wp14:editId="27416850">
          <wp:simplePos x="0" y="0"/>
          <wp:positionH relativeFrom="page">
            <wp:posOffset>889635</wp:posOffset>
          </wp:positionH>
          <wp:positionV relativeFrom="page">
            <wp:posOffset>726440</wp:posOffset>
          </wp:positionV>
          <wp:extent cx="1445260" cy="527050"/>
          <wp:effectExtent l="0" t="0" r="2540" b="6350"/>
          <wp:wrapNone/>
          <wp:docPr id="3" name="Grafi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Grafik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6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134B832E" wp14:editId="52F44571">
              <wp:simplePos x="0" y="0"/>
              <wp:positionH relativeFrom="page">
                <wp:posOffset>230505</wp:posOffset>
              </wp:positionH>
              <wp:positionV relativeFrom="page">
                <wp:posOffset>9258935</wp:posOffset>
              </wp:positionV>
              <wp:extent cx="1504315" cy="278130"/>
              <wp:effectExtent l="3493" t="15557" r="4127" b="4128"/>
              <wp:wrapNone/>
              <wp:docPr id="67" name="Textfeld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504315" cy="27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61AC1E" w14:textId="77777777" w:rsidR="00592BBC" w:rsidRPr="003E3C56" w:rsidRDefault="00592BBC" w:rsidP="00171E47">
                          <w:pPr>
                            <w:spacing w:line="180" w:lineRule="atLeast"/>
                            <w:rPr>
                              <w:sz w:val="13"/>
                              <w:szCs w:val="13"/>
                            </w:rPr>
                          </w:pPr>
                          <w:r w:rsidRPr="00E24881">
                            <w:rPr>
                              <w:sz w:val="13"/>
                              <w:szCs w:val="13"/>
                            </w:rPr>
                            <w:t>iasociety.org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B832E" id="_x0000_t202" coordsize="21600,21600" o:spt="202" path="m,l,21600r21600,l21600,xe">
              <v:stroke joinstyle="miter"/>
              <v:path gradientshapeok="t" o:connecttype="rect"/>
            </v:shapetype>
            <v:shape id="Textfeld 67" o:spid="_x0000_s1026" type="#_x0000_t202" style="position:absolute;margin-left:18.15pt;margin-top:729.05pt;width:118.45pt;height:21.9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" filled="f" stroked="f" strokeweight=".5pt">
              <v:textbox inset="0,0,0,0">
                <w:txbxContent>
                  <w:p w14:paraId="3F61AC1E" w14:textId="77777777" w:rsidR="00592BBC" w:rsidRPr="003E3C56" w:rsidRDefault="00592BBC" w:rsidP="00171E47">
                    <w:pPr>
                      <w:spacing w:line="180" w:lineRule="atLeast"/>
                      <w:rPr>
                        <w:sz w:val="13"/>
                        <w:szCs w:val="13"/>
                      </w:rPr>
                    </w:pPr>
                    <w:r w:rsidRPr="00E24881">
                      <w:rPr>
                        <w:sz w:val="13"/>
                        <w:szCs w:val="13"/>
                      </w:rPr>
                      <w:t>iasociety.org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E263" w14:textId="77777777" w:rsidR="00592BBC" w:rsidRDefault="00592BBC" w:rsidP="00171E4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7696" behindDoc="0" locked="1" layoutInCell="1" allowOverlap="1" wp14:anchorId="0018CFB4" wp14:editId="52E4E316">
          <wp:simplePos x="0" y="0"/>
          <wp:positionH relativeFrom="page">
            <wp:posOffset>889635</wp:posOffset>
          </wp:positionH>
          <wp:positionV relativeFrom="page">
            <wp:posOffset>726440</wp:posOffset>
          </wp:positionV>
          <wp:extent cx="1445260" cy="527050"/>
          <wp:effectExtent l="0" t="0" r="2540" b="6350"/>
          <wp:wrapNone/>
          <wp:docPr id="4" name="Grafik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Grafik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6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1E8B3C3" wp14:editId="47450F1D">
              <wp:simplePos x="0" y="0"/>
              <wp:positionH relativeFrom="page">
                <wp:posOffset>230505</wp:posOffset>
              </wp:positionH>
              <wp:positionV relativeFrom="page">
                <wp:posOffset>9258935</wp:posOffset>
              </wp:positionV>
              <wp:extent cx="1504315" cy="278130"/>
              <wp:effectExtent l="3493" t="15557" r="4127" b="4128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504315" cy="27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F87F69" w14:textId="77777777" w:rsidR="00592BBC" w:rsidRPr="003E3C56" w:rsidRDefault="00592BBC" w:rsidP="00E24881">
                          <w:pPr>
                            <w:spacing w:line="180" w:lineRule="atLeast"/>
                            <w:rPr>
                              <w:sz w:val="13"/>
                              <w:szCs w:val="13"/>
                            </w:rPr>
                          </w:pPr>
                          <w:r w:rsidRPr="00E24881">
                            <w:rPr>
                              <w:sz w:val="13"/>
                              <w:szCs w:val="13"/>
                            </w:rPr>
                            <w:t>iasociety.org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E8B3C3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7" type="#_x0000_t202" style="position:absolute;margin-left:18.15pt;margin-top:729.05pt;width:118.45pt;height:21.9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" filled="f" stroked="f" strokeweight=".5pt">
              <v:textbox inset="0,0,0,0">
                <w:txbxContent>
                  <w:p w14:paraId="37F87F69" w14:textId="77777777" w:rsidR="00592BBC" w:rsidRPr="003E3C56" w:rsidRDefault="00592BBC" w:rsidP="00E24881">
                    <w:pPr>
                      <w:spacing w:line="180" w:lineRule="atLeast"/>
                      <w:rPr>
                        <w:sz w:val="13"/>
                        <w:szCs w:val="13"/>
                      </w:rPr>
                    </w:pPr>
                    <w:r w:rsidRPr="00E24881">
                      <w:rPr>
                        <w:sz w:val="13"/>
                        <w:szCs w:val="13"/>
                      </w:rPr>
                      <w:t>iasociety.org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14DC"/>
    <w:multiLevelType w:val="hybridMultilevel"/>
    <w:tmpl w:val="61A46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B45B7"/>
    <w:multiLevelType w:val="hybridMultilevel"/>
    <w:tmpl w:val="FBCC6514"/>
    <w:lvl w:ilvl="0" w:tplc="777660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32473"/>
    <w:multiLevelType w:val="hybridMultilevel"/>
    <w:tmpl w:val="0B82C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A3C4A"/>
    <w:multiLevelType w:val="hybridMultilevel"/>
    <w:tmpl w:val="705E4B60"/>
    <w:lvl w:ilvl="0" w:tplc="7DF832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40E5A"/>
    <w:multiLevelType w:val="hybridMultilevel"/>
    <w:tmpl w:val="2A8CA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472D17"/>
    <w:multiLevelType w:val="hybridMultilevel"/>
    <w:tmpl w:val="32344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EE2D00"/>
    <w:multiLevelType w:val="hybridMultilevel"/>
    <w:tmpl w:val="67BCE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962277"/>
    <w:multiLevelType w:val="hybridMultilevel"/>
    <w:tmpl w:val="67BCE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54357"/>
    <w:multiLevelType w:val="hybridMultilevel"/>
    <w:tmpl w:val="8D3CA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9A7EC5"/>
    <w:multiLevelType w:val="hybridMultilevel"/>
    <w:tmpl w:val="442E1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62A2E"/>
    <w:multiLevelType w:val="hybridMultilevel"/>
    <w:tmpl w:val="BDDAC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F3126F"/>
    <w:multiLevelType w:val="hybridMultilevel"/>
    <w:tmpl w:val="67BCE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2966">
    <w:abstractNumId w:val="8"/>
  </w:num>
  <w:num w:numId="2" w16cid:durableId="1992447276">
    <w:abstractNumId w:val="3"/>
  </w:num>
  <w:num w:numId="3" w16cid:durableId="1584949800">
    <w:abstractNumId w:val="1"/>
  </w:num>
  <w:num w:numId="4" w16cid:durableId="867908982">
    <w:abstractNumId w:val="10"/>
  </w:num>
  <w:num w:numId="5" w16cid:durableId="1332753135">
    <w:abstractNumId w:val="2"/>
  </w:num>
  <w:num w:numId="6" w16cid:durableId="650448649">
    <w:abstractNumId w:val="5"/>
  </w:num>
  <w:num w:numId="7" w16cid:durableId="1284192583">
    <w:abstractNumId w:val="9"/>
  </w:num>
  <w:num w:numId="8" w16cid:durableId="355932751">
    <w:abstractNumId w:val="6"/>
  </w:num>
  <w:num w:numId="9" w16cid:durableId="1471243404">
    <w:abstractNumId w:val="4"/>
  </w:num>
  <w:num w:numId="10" w16cid:durableId="1252468863">
    <w:abstractNumId w:val="11"/>
  </w:num>
  <w:num w:numId="11" w16cid:durableId="903638950">
    <w:abstractNumId w:val="7"/>
  </w:num>
  <w:num w:numId="12" w16cid:durableId="1108893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yNTczMLY0Mzc3NzZR0lEKTi0uzszPAykwqgUAr09j5SwAAAA="/>
  </w:docVars>
  <w:rsids>
    <w:rsidRoot w:val="00060625"/>
    <w:rsid w:val="00007F26"/>
    <w:rsid w:val="00060625"/>
    <w:rsid w:val="000807BE"/>
    <w:rsid w:val="00106C17"/>
    <w:rsid w:val="00117C99"/>
    <w:rsid w:val="00157A70"/>
    <w:rsid w:val="00171E47"/>
    <w:rsid w:val="00193CF7"/>
    <w:rsid w:val="00197934"/>
    <w:rsid w:val="001B038E"/>
    <w:rsid w:val="002005F3"/>
    <w:rsid w:val="00241B1B"/>
    <w:rsid w:val="003179EE"/>
    <w:rsid w:val="00383D98"/>
    <w:rsid w:val="003E3C56"/>
    <w:rsid w:val="003E42E0"/>
    <w:rsid w:val="003F0F63"/>
    <w:rsid w:val="00461CA4"/>
    <w:rsid w:val="00470D5E"/>
    <w:rsid w:val="004960F6"/>
    <w:rsid w:val="004B2689"/>
    <w:rsid w:val="004D191F"/>
    <w:rsid w:val="00540807"/>
    <w:rsid w:val="00565292"/>
    <w:rsid w:val="00592BBC"/>
    <w:rsid w:val="005C265D"/>
    <w:rsid w:val="005E2D2D"/>
    <w:rsid w:val="00614F9C"/>
    <w:rsid w:val="006C170A"/>
    <w:rsid w:val="006E0F0A"/>
    <w:rsid w:val="00852FA8"/>
    <w:rsid w:val="00894768"/>
    <w:rsid w:val="00901B6C"/>
    <w:rsid w:val="00970D05"/>
    <w:rsid w:val="009B0ABE"/>
    <w:rsid w:val="009E57CB"/>
    <w:rsid w:val="009F73E7"/>
    <w:rsid w:val="00A30DF5"/>
    <w:rsid w:val="00A75215"/>
    <w:rsid w:val="00AD5193"/>
    <w:rsid w:val="00B36D2A"/>
    <w:rsid w:val="00B9549F"/>
    <w:rsid w:val="00BD3366"/>
    <w:rsid w:val="00C42253"/>
    <w:rsid w:val="00C85428"/>
    <w:rsid w:val="00CD6B27"/>
    <w:rsid w:val="00E2242E"/>
    <w:rsid w:val="00E24881"/>
    <w:rsid w:val="00F2776A"/>
    <w:rsid w:val="00F855EA"/>
    <w:rsid w:val="00F929A9"/>
    <w:rsid w:val="00FB2ED9"/>
    <w:rsid w:val="00FF3359"/>
    <w:rsid w:val="00FF5FAD"/>
    <w:rsid w:val="05F9E3BB"/>
    <w:rsid w:val="12A2B26D"/>
    <w:rsid w:val="1AD206DE"/>
    <w:rsid w:val="1DF70525"/>
    <w:rsid w:val="2E33827C"/>
    <w:rsid w:val="2F19EB73"/>
    <w:rsid w:val="426F9D85"/>
    <w:rsid w:val="5AA31A10"/>
    <w:rsid w:val="5DE035B3"/>
    <w:rsid w:val="5EA30E8C"/>
    <w:rsid w:val="68E4E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05A13EF6"/>
  <w15:chartTrackingRefBased/>
  <w15:docId w15:val="{D654A41A-49F6-473B-BE8D-D25F9EC6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92BBC"/>
    <w:pPr>
      <w:spacing w:after="0" w:line="280" w:lineRule="atLeast"/>
    </w:pPr>
    <w:rPr>
      <w:spacing w:val="2"/>
      <w:sz w:val="19"/>
      <w:lang w:val="en-GB"/>
    </w:rPr>
  </w:style>
  <w:style w:type="paragraph" w:styleId="Heading1">
    <w:name w:val="heading 1"/>
    <w:basedOn w:val="Normal"/>
    <w:link w:val="Heading1Char"/>
    <w:uiPriority w:val="9"/>
    <w:rsid w:val="00E24881"/>
    <w:pPr>
      <w:outlineLvl w:val="0"/>
    </w:pPr>
    <w:rPr>
      <w:rFonts w:asciiTheme="majorHAnsi" w:hAnsiTheme="majorHAnsi"/>
      <w:color w:val="E0001B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1CA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7001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VFsimple">
    <w:name w:val="VF simple"/>
    <w:basedOn w:val="TableNormal"/>
    <w:uiPriority w:val="99"/>
    <w:rsid w:val="004960F6"/>
    <w:pPr>
      <w:spacing w:after="0" w:line="240" w:lineRule="auto"/>
    </w:pPr>
    <w:rPr>
      <w:rFonts w:eastAsia="Times New Roman" w:cs="Times New Roman"/>
      <w:sz w:val="20"/>
      <w:szCs w:val="20"/>
      <w:lang w:val="sv-SE" w:eastAsia="sv-SE"/>
    </w:rPr>
    <w:tblPr>
      <w:tblBorders>
        <w:bottom w:val="single" w:sz="4" w:space="0" w:color="BFBFBF" w:themeColor="background1" w:themeShade="BF"/>
        <w:insideH w:val="single" w:sz="4" w:space="0" w:color="BFBFBF" w:themeColor="background1" w:themeShade="BF"/>
      </w:tblBorders>
      <w:tblCellMar>
        <w:top w:w="57" w:type="dxa"/>
        <w:left w:w="0" w:type="dxa"/>
        <w:bottom w:w="57" w:type="dxa"/>
        <w:right w:w="0" w:type="dxa"/>
      </w:tblCellMar>
    </w:tblPr>
  </w:style>
  <w:style w:type="table" w:styleId="TableGrid">
    <w:name w:val="Table Grid"/>
    <w:basedOn w:val="TableNormal"/>
    <w:uiPriority w:val="39"/>
    <w:rsid w:val="00AD51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1E47"/>
    <w:pPr>
      <w:spacing w:line="240" w:lineRule="auto"/>
    </w:pPr>
    <w:rPr>
      <w:rFonts w:asciiTheme="majorHAnsi" w:hAnsiTheme="majorHAnsi"/>
      <w:spacing w:val="1"/>
      <w:sz w:val="13"/>
      <w:szCs w:val="13"/>
    </w:rPr>
  </w:style>
  <w:style w:type="character" w:customStyle="1" w:styleId="HeaderChar">
    <w:name w:val="Header Char"/>
    <w:basedOn w:val="DefaultParagraphFont"/>
    <w:link w:val="Header"/>
    <w:uiPriority w:val="99"/>
    <w:rsid w:val="00171E47"/>
    <w:rPr>
      <w:rFonts w:asciiTheme="majorHAnsi" w:hAnsiTheme="majorHAnsi"/>
      <w:spacing w:val="1"/>
      <w:sz w:val="13"/>
      <w:szCs w:val="13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F5FAD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FAD"/>
  </w:style>
  <w:style w:type="table" w:styleId="TableGridLight">
    <w:name w:val="Grid Table Light"/>
    <w:basedOn w:val="TableNormal"/>
    <w:uiPriority w:val="40"/>
    <w:rsid w:val="00007F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rsid w:val="00007F26"/>
    <w:rPr>
      <w:rFonts w:asciiTheme="majorHAnsi" w:hAnsiTheme="majorHAnsi"/>
      <w:b w:val="0"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24881"/>
    <w:rPr>
      <w:rFonts w:asciiTheme="majorHAnsi" w:hAnsiTheme="majorHAnsi"/>
      <w:color w:val="E0001B" w:themeColor="accent1"/>
      <w:spacing w:val="2"/>
      <w:sz w:val="19"/>
      <w:lang w:val="en-GB"/>
    </w:rPr>
  </w:style>
  <w:style w:type="paragraph" w:customStyle="1" w:styleId="Heading">
    <w:name w:val="Heading"/>
    <w:basedOn w:val="Normal"/>
    <w:link w:val="HeadingChar"/>
    <w:qFormat/>
    <w:rsid w:val="00B36D2A"/>
    <w:rPr>
      <w:sz w:val="72"/>
    </w:rPr>
  </w:style>
  <w:style w:type="paragraph" w:customStyle="1" w:styleId="Sub-heading">
    <w:name w:val="Sub-heading"/>
    <w:basedOn w:val="Normal"/>
    <w:link w:val="Sub-headingChar"/>
    <w:qFormat/>
    <w:rsid w:val="00B36D2A"/>
    <w:rPr>
      <w:rFonts w:asciiTheme="majorHAnsi" w:hAnsiTheme="majorHAnsi"/>
      <w:color w:val="E0001B"/>
      <w:sz w:val="36"/>
      <w:szCs w:val="36"/>
    </w:rPr>
  </w:style>
  <w:style w:type="character" w:customStyle="1" w:styleId="HeadingChar">
    <w:name w:val="Heading Char"/>
    <w:basedOn w:val="DefaultParagraphFont"/>
    <w:link w:val="Heading"/>
    <w:rsid w:val="00B36D2A"/>
    <w:rPr>
      <w:spacing w:val="2"/>
      <w:sz w:val="72"/>
      <w:lang w:val="en-GB"/>
    </w:rPr>
  </w:style>
  <w:style w:type="paragraph" w:customStyle="1" w:styleId="Sub-Sub-Heading">
    <w:name w:val="Sub-Sub-Heading"/>
    <w:basedOn w:val="Normal"/>
    <w:link w:val="Sub-Sub-HeadingChar"/>
    <w:qFormat/>
    <w:rsid w:val="00B36D2A"/>
    <w:rPr>
      <w:rFonts w:asciiTheme="majorHAnsi" w:hAnsiTheme="majorHAnsi"/>
      <w:sz w:val="20"/>
      <w:szCs w:val="20"/>
    </w:rPr>
  </w:style>
  <w:style w:type="character" w:customStyle="1" w:styleId="Sub-headingChar">
    <w:name w:val="Sub-heading Char"/>
    <w:basedOn w:val="DefaultParagraphFont"/>
    <w:link w:val="Sub-heading"/>
    <w:rsid w:val="00B36D2A"/>
    <w:rPr>
      <w:rFonts w:asciiTheme="majorHAnsi" w:hAnsiTheme="majorHAnsi"/>
      <w:color w:val="E0001B"/>
      <w:spacing w:val="2"/>
      <w:sz w:val="36"/>
      <w:szCs w:val="36"/>
      <w:lang w:val="en-GB"/>
    </w:rPr>
  </w:style>
  <w:style w:type="paragraph" w:customStyle="1" w:styleId="Body">
    <w:name w:val="Body"/>
    <w:basedOn w:val="Normal"/>
    <w:link w:val="BodyChar"/>
    <w:qFormat/>
    <w:rsid w:val="00B36D2A"/>
  </w:style>
  <w:style w:type="character" w:customStyle="1" w:styleId="Sub-Sub-HeadingChar">
    <w:name w:val="Sub-Sub-Heading Char"/>
    <w:basedOn w:val="DefaultParagraphFont"/>
    <w:link w:val="Sub-Sub-Heading"/>
    <w:rsid w:val="00B36D2A"/>
    <w:rPr>
      <w:rFonts w:asciiTheme="majorHAnsi" w:hAnsiTheme="majorHAnsi"/>
      <w:spacing w:val="2"/>
      <w:sz w:val="20"/>
      <w:szCs w:val="20"/>
      <w:lang w:val="en-GB"/>
    </w:rPr>
  </w:style>
  <w:style w:type="character" w:customStyle="1" w:styleId="BodyChar">
    <w:name w:val="Body Char"/>
    <w:basedOn w:val="DefaultParagraphFont"/>
    <w:link w:val="Body"/>
    <w:rsid w:val="00B36D2A"/>
    <w:rPr>
      <w:spacing w:val="2"/>
      <w:sz w:val="19"/>
      <w:lang w:val="en-GB"/>
    </w:rPr>
  </w:style>
  <w:style w:type="paragraph" w:styleId="ListParagraph">
    <w:name w:val="List Paragraph"/>
    <w:basedOn w:val="Normal"/>
    <w:uiPriority w:val="99"/>
    <w:qFormat/>
    <w:rsid w:val="00060625"/>
    <w:pPr>
      <w:spacing w:after="160" w:line="259" w:lineRule="auto"/>
      <w:ind w:left="720"/>
      <w:contextualSpacing/>
    </w:pPr>
    <w:rPr>
      <w:rFonts w:eastAsiaTheme="minorHAnsi"/>
      <w:spacing w:val="0"/>
      <w:sz w:val="22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606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625"/>
    <w:pPr>
      <w:spacing w:after="160" w:line="240" w:lineRule="auto"/>
    </w:pPr>
    <w:rPr>
      <w:rFonts w:eastAsiaTheme="minorHAnsi"/>
      <w:spacing w:val="0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625"/>
    <w:rPr>
      <w:rFonts w:eastAsiaTheme="minorHAnsi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6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25"/>
    <w:rPr>
      <w:rFonts w:ascii="Segoe UI" w:hAnsi="Segoe UI" w:cs="Segoe UI"/>
      <w:spacing w:val="2"/>
      <w:sz w:val="18"/>
      <w:szCs w:val="18"/>
      <w:lang w:val="en-GB"/>
    </w:rPr>
  </w:style>
  <w:style w:type="character" w:customStyle="1" w:styleId="normaltextrun">
    <w:name w:val="normaltextrun"/>
    <w:basedOn w:val="DefaultParagraphFont"/>
    <w:rsid w:val="00060625"/>
  </w:style>
  <w:style w:type="character" w:styleId="PlaceholderText">
    <w:name w:val="Placeholder Text"/>
    <w:basedOn w:val="DefaultParagraphFont"/>
    <w:uiPriority w:val="99"/>
    <w:semiHidden/>
    <w:rsid w:val="00060625"/>
    <w:rPr>
      <w:color w:val="808080"/>
    </w:rPr>
  </w:style>
  <w:style w:type="paragraph" w:customStyle="1" w:styleId="paragraph">
    <w:name w:val="paragraph"/>
    <w:basedOn w:val="Normal"/>
    <w:rsid w:val="00461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en-US" w:eastAsia="en-US"/>
    </w:rPr>
  </w:style>
  <w:style w:type="character" w:customStyle="1" w:styleId="eop">
    <w:name w:val="eop"/>
    <w:basedOn w:val="DefaultParagraphFont"/>
    <w:rsid w:val="00461CA4"/>
  </w:style>
  <w:style w:type="character" w:customStyle="1" w:styleId="Heading4Char">
    <w:name w:val="Heading 4 Char"/>
    <w:basedOn w:val="DefaultParagraphFont"/>
    <w:link w:val="Heading4"/>
    <w:uiPriority w:val="9"/>
    <w:semiHidden/>
    <w:rsid w:val="00461CA4"/>
    <w:rPr>
      <w:rFonts w:asciiTheme="majorHAnsi" w:eastAsiaTheme="majorEastAsia" w:hAnsiTheme="majorHAnsi" w:cstheme="majorBidi"/>
      <w:i/>
      <w:iCs/>
      <w:color w:val="A70013" w:themeColor="accent1" w:themeShade="BF"/>
      <w:spacing w:val="2"/>
      <w:sz w:val="19"/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E0F0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E0F0A"/>
    <w:rPr>
      <w:rFonts w:ascii="Arial" w:hAnsi="Arial" w:cs="Arial"/>
      <w:vanish/>
      <w:spacing w:val="2"/>
      <w:sz w:val="16"/>
      <w:szCs w:val="16"/>
      <w:lang w:val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E0F0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E0F0A"/>
    <w:rPr>
      <w:rFonts w:ascii="Arial" w:hAnsi="Arial" w:cs="Arial"/>
      <w:vanish/>
      <w:spacing w:val="2"/>
      <w:sz w:val="16"/>
      <w:szCs w:val="16"/>
      <w:lang w:val="en-GB"/>
    </w:rPr>
  </w:style>
  <w:style w:type="character" w:styleId="IntenseEmphasis">
    <w:name w:val="Intense Emphasis"/>
    <w:basedOn w:val="DefaultParagraphFont"/>
    <w:uiPriority w:val="21"/>
    <w:rsid w:val="00592BBC"/>
    <w:rPr>
      <w:i/>
      <w:iCs/>
      <w:color w:val="E0001B" w:themeColor="accent1"/>
    </w:rPr>
  </w:style>
  <w:style w:type="character" w:styleId="Hyperlink">
    <w:name w:val="Hyperlink"/>
    <w:basedOn w:val="DefaultParagraphFont"/>
    <w:uiPriority w:val="99"/>
    <w:unhideWhenUsed/>
    <w:rsid w:val="00592BBC"/>
    <w:rPr>
      <w:color w:val="0000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ABE"/>
    <w:pPr>
      <w:spacing w:after="0"/>
    </w:pPr>
    <w:rPr>
      <w:rFonts w:eastAsiaTheme="minorEastAsia"/>
      <w:b/>
      <w:bCs/>
      <w:spacing w:val="2"/>
      <w:lang w:val="en-GB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ABE"/>
    <w:rPr>
      <w:rFonts w:eastAsiaTheme="minorHAnsi"/>
      <w:b/>
      <w:bCs/>
      <w:spacing w:val="2"/>
      <w:sz w:val="20"/>
      <w:szCs w:val="20"/>
      <w:lang w:val="en-GB" w:eastAsia="en-US"/>
    </w:rPr>
  </w:style>
  <w:style w:type="character" w:customStyle="1" w:styleId="scxw230744860">
    <w:name w:val="scxw230744860"/>
    <w:basedOn w:val="DefaultParagraphFont"/>
    <w:rsid w:val="00540807"/>
  </w:style>
  <w:style w:type="paragraph" w:styleId="Revision">
    <w:name w:val="Revision"/>
    <w:hidden/>
    <w:uiPriority w:val="99"/>
    <w:semiHidden/>
    <w:rsid w:val="00A75215"/>
    <w:pPr>
      <w:spacing w:after="0" w:line="240" w:lineRule="auto"/>
    </w:pPr>
    <w:rPr>
      <w:spacing w:val="2"/>
      <w:sz w:val="19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E57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7A70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youthhub@iasociety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wmf"/><Relationship Id="rId5" Type="http://schemas.openxmlformats.org/officeDocument/2006/relationships/styles" Target="styles.xml"/><Relationship Id="rId15" Type="http://schemas.openxmlformats.org/officeDocument/2006/relationships/hyperlink" Target="https://www.iasociety.org/sites/default/files/YouthHub/Budget_Template_Youth_Hub_Seed-Grant_Programme.xlsx" TargetMode="External"/><Relationship Id="rId10" Type="http://schemas.openxmlformats.org/officeDocument/2006/relationships/hyperlink" Target="https://www.iasociety.org/sites/default/files/YouthHub/Application_Guidelines_Youth_Hub_Seed-Grant_Programme.pdf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asociety.org/sites/default/files/YouthHub/Application_Guidelines_Youth_Hub_Seed-Grant_Programme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.henderson\Desktop\Useful%20templates\3.%20Branded%20templates\3.%20IAS%20word%20document\1.%20IAS%20Ribbon%20Sans%20font%20word%20template\IAS_RibbonSans_WordTemplate.dotx" TargetMode="External"/></Relationships>
</file>

<file path=word/theme/theme1.xml><?xml version="1.0" encoding="utf-8"?>
<a:theme xmlns:a="http://schemas.openxmlformats.org/drawingml/2006/main" name="Office">
  <a:themeElements>
    <a:clrScheme name="Benutzerdefiniert 114">
      <a:dk1>
        <a:sysClr val="windowText" lastClr="000000"/>
      </a:dk1>
      <a:lt1>
        <a:sysClr val="window" lastClr="FFFFFF"/>
      </a:lt1>
      <a:dk2>
        <a:srgbClr val="7F7F7F"/>
      </a:dk2>
      <a:lt2>
        <a:srgbClr val="D8D8D8"/>
      </a:lt2>
      <a:accent1>
        <a:srgbClr val="E0001B"/>
      </a:accent1>
      <a:accent2>
        <a:srgbClr val="C8F04B"/>
      </a:accent2>
      <a:accent3>
        <a:srgbClr val="472482"/>
      </a:accent3>
      <a:accent4>
        <a:srgbClr val="8CCDCD"/>
      </a:accent4>
      <a:accent5>
        <a:srgbClr val="B4BEA5"/>
      </a:accent5>
      <a:accent6>
        <a:srgbClr val="7F7F7F"/>
      </a:accent6>
      <a:hlink>
        <a:srgbClr val="000000"/>
      </a:hlink>
      <a:folHlink>
        <a:srgbClr val="000000"/>
      </a:folHlink>
    </a:clrScheme>
    <a:fontScheme name="Benutzerdefiniert 237">
      <a:majorFont>
        <a:latin typeface="IAS Ribbon Sans Bold"/>
        <a:ea typeface=""/>
        <a:cs typeface=""/>
      </a:majorFont>
      <a:minorFont>
        <a:latin typeface="IAS Ribbo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5D020DE8F0C04F9487F8CBCEB77F18" ma:contentTypeVersion="17" ma:contentTypeDescription="Create a new document." ma:contentTypeScope="" ma:versionID="41e4c95b9feef62d37f45171b296b69c">
  <xsd:schema xmlns:xsd="http://www.w3.org/2001/XMLSchema" xmlns:xs="http://www.w3.org/2001/XMLSchema" xmlns:p="http://schemas.microsoft.com/office/2006/metadata/properties" xmlns:ns2="56dafd97-bf27-49dc-8c1b-441aedba9bdf" xmlns:ns3="250929fa-9806-4449-af20-7947085fa170" targetNamespace="http://schemas.microsoft.com/office/2006/metadata/properties" ma:root="true" ma:fieldsID="90bcdc99a2f736176d7044c73790e07a" ns2:_="" ns3:_="">
    <xsd:import namespace="56dafd97-bf27-49dc-8c1b-441aedba9bdf"/>
    <xsd:import namespace="250929fa-9806-4449-af20-7947085fa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Comment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afd97-bf27-49dc-8c1b-441aedba9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omment" ma:index="21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8752f36-f899-4024-97aa-312620fde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0929fa-9806-4449-af20-7947085fa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8963c6f-ee03-4b2a-8221-928f9d265193}" ma:internalName="TaxCatchAll" ma:showField="CatchAllData" ma:web="250929fa-9806-4449-af20-7947085fa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56dafd97-bf27-49dc-8c1b-441aedba9bdf" xsi:nil="true"/>
    <lcf76f155ced4ddcb4097134ff3c332f xmlns="56dafd97-bf27-49dc-8c1b-441aedba9bdf">
      <Terms xmlns="http://schemas.microsoft.com/office/infopath/2007/PartnerControls"/>
    </lcf76f155ced4ddcb4097134ff3c332f>
    <TaxCatchAll xmlns="250929fa-9806-4449-af20-7947085fa170" xsi:nil="true"/>
  </documentManagement>
</p:properties>
</file>

<file path=customXml/itemProps1.xml><?xml version="1.0" encoding="utf-8"?>
<ds:datastoreItem xmlns:ds="http://schemas.openxmlformats.org/officeDocument/2006/customXml" ds:itemID="{811A71A1-1047-44BA-8AD4-3636EC1D9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dafd97-bf27-49dc-8c1b-441aedba9bdf"/>
    <ds:schemaRef ds:uri="250929fa-9806-4449-af20-7947085fa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2D15A1-BE8D-45C0-98FC-AA138097D5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050EA-E642-470A-9153-04EC2A4628D9}">
  <ds:schemaRefs>
    <ds:schemaRef ds:uri="56dafd97-bf27-49dc-8c1b-441aedba9bdf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250929fa-9806-4449-af20-7947085fa170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C:\Users\amy.henderson\Desktop\Useful templates\3. Branded templates\3. IAS word document\1. IAS Ribbon Sans font word template\IAS_RibbonSans_WordTemplate.dotx</Template>
  <TotalTime>11</TotalTime>
  <Pages>6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AIDS Society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Henderson</dc:creator>
  <cp:keywords/>
  <dc:description/>
  <cp:lastModifiedBy>Cai Morris</cp:lastModifiedBy>
  <cp:revision>4</cp:revision>
  <cp:lastPrinted>2021-01-14T23:41:00Z</cp:lastPrinted>
  <dcterms:created xsi:type="dcterms:W3CDTF">2022-10-26T15:11:00Z</dcterms:created>
  <dcterms:modified xsi:type="dcterms:W3CDTF">2022-10-28T13:11:00Z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0x010100C55D020DE8F0C04F9487F8CBCEB77F18</vt:lpwstr>
  </property>
  <property fmtid="{D5CDD505-2E9C-101B-9397-08002B2CF9AE}" pid="3" name="MediaServiceImageTags">
    <vt:lpwstr/>
  </property>
</Properties>
</file>