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D85464" w14:textId="33968B89" w:rsidR="00B36D2A" w:rsidRPr="000D0EA4" w:rsidRDefault="00306E70" w:rsidP="000D0EA4">
      <w:pPr>
        <w:pStyle w:val="Heading1"/>
      </w:pPr>
      <w:r>
        <w:t>Application form</w:t>
      </w:r>
    </w:p>
    <w:p w14:paraId="772A49E8" w14:textId="57711D10" w:rsidR="00B36D2A" w:rsidRDefault="00B44D4B" w:rsidP="00720269">
      <w:pPr>
        <w:pStyle w:val="Heading2"/>
        <w:rPr>
          <w:lang w:val="en-US"/>
        </w:rPr>
      </w:pPr>
      <w:r>
        <w:rPr>
          <w:lang w:val="en-US"/>
        </w:rPr>
        <w:t xml:space="preserve">AIDS 2026 </w:t>
      </w:r>
      <w:r w:rsidR="004515BE">
        <w:rPr>
          <w:lang w:val="en-US"/>
        </w:rPr>
        <w:t>p</w:t>
      </w:r>
      <w:r>
        <w:rPr>
          <w:lang w:val="en-US"/>
        </w:rPr>
        <w:t xml:space="preserve">revention </w:t>
      </w:r>
      <w:r w:rsidR="004515BE">
        <w:rPr>
          <w:lang w:val="en-US"/>
        </w:rPr>
        <w:t>a</w:t>
      </w:r>
      <w:r>
        <w:rPr>
          <w:lang w:val="en-US"/>
        </w:rPr>
        <w:t xml:space="preserve">mbassador </w:t>
      </w:r>
      <w:r w:rsidR="004515BE">
        <w:rPr>
          <w:lang w:val="en-US"/>
        </w:rPr>
        <w:t>f</w:t>
      </w:r>
      <w:r>
        <w:rPr>
          <w:lang w:val="en-US"/>
        </w:rPr>
        <w:t>ellowship</w:t>
      </w:r>
    </w:p>
    <w:p w14:paraId="2247C07C" w14:textId="7C8EF5D6" w:rsidR="000A1E44" w:rsidRPr="000A1E44" w:rsidRDefault="000A1E44" w:rsidP="60151C60">
      <w:pPr>
        <w:pStyle w:val="Body"/>
        <w:jc w:val="both"/>
        <w:rPr>
          <w:rFonts w:ascii="IAS Ribbon Sans Bold" w:hAnsi="IAS Ribbon Sans Bold"/>
        </w:rPr>
      </w:pPr>
      <w:r>
        <w:t>Closing dat</w:t>
      </w:r>
      <w:r w:rsidRPr="60151C60">
        <w:t xml:space="preserve">e: </w:t>
      </w:r>
      <w:r w:rsidRPr="60151C60">
        <w:rPr>
          <w:rFonts w:ascii="IAS Ribbon Sans Bold" w:hAnsi="IAS Ribbon Sans Bold"/>
        </w:rPr>
        <w:t>15 February 2026, 23:00 CET</w:t>
      </w:r>
    </w:p>
    <w:p w14:paraId="76C6DD9C" w14:textId="77777777" w:rsidR="008E5E67" w:rsidRDefault="008E5E67" w:rsidP="000A1E44">
      <w:pPr>
        <w:pStyle w:val="Body"/>
        <w:jc w:val="both"/>
      </w:pPr>
    </w:p>
    <w:p w14:paraId="4884CD16" w14:textId="70BDDBAC" w:rsidR="00646248" w:rsidRPr="00A46154" w:rsidRDefault="00646248" w:rsidP="00646248">
      <w:pPr>
        <w:spacing w:after="0" w:line="276" w:lineRule="auto"/>
        <w:ind w:right="-180"/>
        <w:jc w:val="both"/>
        <w:rPr>
          <w:rFonts w:ascii="IAS Ribbon Sans Light" w:hAnsi="IAS Ribbon Sans Light" w:cs="Arial"/>
          <w:bCs/>
          <w:szCs w:val="19"/>
        </w:rPr>
      </w:pPr>
      <w:r w:rsidRPr="00A46154">
        <w:rPr>
          <w:rFonts w:ascii="IAS Ribbon Sans Light" w:hAnsi="IAS Ribbon Sans Light" w:cs="Arial"/>
          <w:szCs w:val="19"/>
        </w:rPr>
        <w:t xml:space="preserve">The </w:t>
      </w:r>
      <w:r w:rsidR="004515BE">
        <w:rPr>
          <w:lang w:val="en-US"/>
        </w:rPr>
        <w:t>AIDS 2026 prevention ambassador fellowship</w:t>
      </w:r>
      <w:r w:rsidR="004515BE" w:rsidRPr="00A46154">
        <w:rPr>
          <w:rFonts w:ascii="IAS Ribbon Sans Light" w:hAnsi="IAS Ribbon Sans Light" w:cs="Arial"/>
          <w:szCs w:val="19"/>
        </w:rPr>
        <w:t xml:space="preserve"> </w:t>
      </w:r>
      <w:r w:rsidRPr="00A46154">
        <w:rPr>
          <w:rFonts w:ascii="IAS Ribbon Sans Light" w:hAnsi="IAS Ribbon Sans Light" w:cs="Arial"/>
          <w:szCs w:val="19"/>
        </w:rPr>
        <w:t xml:space="preserve">will support individuals working to advance knowledge of and access to HIV prevention to amplify their reach, strengthen networks and </w:t>
      </w:r>
      <w:r w:rsidR="00786BCF">
        <w:rPr>
          <w:rFonts w:ascii="IAS Ribbon Sans Light" w:hAnsi="IAS Ribbon Sans Light" w:cs="Arial"/>
          <w:szCs w:val="19"/>
        </w:rPr>
        <w:t xml:space="preserve">translate </w:t>
      </w:r>
      <w:r w:rsidR="00786026">
        <w:rPr>
          <w:rFonts w:ascii="IAS Ribbon Sans Light" w:hAnsi="IAS Ribbon Sans Light" w:cs="Arial"/>
          <w:szCs w:val="19"/>
        </w:rPr>
        <w:t xml:space="preserve">for diverse audiences </w:t>
      </w:r>
      <w:r w:rsidRPr="00A46154">
        <w:rPr>
          <w:rFonts w:ascii="IAS Ribbon Sans Light" w:hAnsi="IAS Ribbon Sans Light" w:cs="Arial"/>
          <w:szCs w:val="19"/>
        </w:rPr>
        <w:t xml:space="preserve">the latest prevention science and policy developments at AIDS 2026, </w:t>
      </w:r>
      <w:hyperlink r:id="rId11" w:history="1">
        <w:r w:rsidRPr="00A46154">
          <w:rPr>
            <w:rStyle w:val="Hyperlink"/>
            <w:rFonts w:ascii="IAS Ribbon Sans Light" w:hAnsi="IAS Ribbon Sans Light" w:cs="Arial"/>
            <w:szCs w:val="19"/>
          </w:rPr>
          <w:t>the 26th International AIDS Conference</w:t>
        </w:r>
      </w:hyperlink>
      <w:r w:rsidRPr="00A46154">
        <w:rPr>
          <w:rFonts w:ascii="IAS Ribbon Sans Light" w:hAnsi="IAS Ribbon Sans Light" w:cs="Arial"/>
          <w:szCs w:val="19"/>
        </w:rPr>
        <w:t>. AIDS 2026</w:t>
      </w:r>
      <w:r w:rsidRPr="00A46154">
        <w:rPr>
          <w:rFonts w:ascii="IAS Ribbon Sans Light" w:hAnsi="IAS Ribbon Sans Light" w:cs="Arial"/>
          <w:b/>
          <w:bCs/>
          <w:szCs w:val="19"/>
        </w:rPr>
        <w:t xml:space="preserve"> </w:t>
      </w:r>
      <w:r w:rsidRPr="00A46154">
        <w:rPr>
          <w:rFonts w:ascii="IAS Ribbon Sans Light" w:hAnsi="IAS Ribbon Sans Light" w:cs="Arial"/>
          <w:szCs w:val="19"/>
        </w:rPr>
        <w:t>will ta</w:t>
      </w:r>
      <w:r w:rsidRPr="00A46154">
        <w:rPr>
          <w:rFonts w:ascii="IAS Ribbon Sans Light" w:hAnsi="IAS Ribbon Sans Light" w:cs="Arial"/>
          <w:bCs/>
          <w:szCs w:val="19"/>
        </w:rPr>
        <w:t>ke place in Rio de Janeiro, Brazil, from 26 to 31 July 2026</w:t>
      </w:r>
      <w:r w:rsidRPr="00A46154">
        <w:rPr>
          <w:rFonts w:ascii="IAS Ribbon Sans Light" w:hAnsi="IAS Ribbon Sans Light" w:cs="Arial"/>
          <w:szCs w:val="19"/>
        </w:rPr>
        <w:t xml:space="preserve">, </w:t>
      </w:r>
      <w:r w:rsidRPr="00A46154">
        <w:rPr>
          <w:rFonts w:ascii="IAS Ribbon Sans Light" w:hAnsi="IAS Ribbon Sans Light" w:cs="Arial"/>
          <w:bCs/>
          <w:szCs w:val="19"/>
        </w:rPr>
        <w:t>bringing together scientists, clinicians, public health experts, community leaders and people living with HIV in person and virtually.</w:t>
      </w:r>
    </w:p>
    <w:p w14:paraId="29BC9CCF" w14:textId="77777777" w:rsidR="00646248" w:rsidRPr="00A46154" w:rsidRDefault="00646248" w:rsidP="00646248">
      <w:pPr>
        <w:spacing w:after="0" w:line="276" w:lineRule="auto"/>
        <w:ind w:right="-180"/>
        <w:jc w:val="both"/>
        <w:rPr>
          <w:rFonts w:ascii="IAS Ribbon Sans Light" w:hAnsi="IAS Ribbon Sans Light" w:cs="Arial"/>
          <w:bCs/>
          <w:szCs w:val="19"/>
        </w:rPr>
      </w:pPr>
    </w:p>
    <w:p w14:paraId="43D8868B" w14:textId="77777777" w:rsidR="00646248" w:rsidRPr="00A46154" w:rsidRDefault="00646248" w:rsidP="00646248">
      <w:pPr>
        <w:spacing w:after="0"/>
        <w:jc w:val="both"/>
        <w:rPr>
          <w:rFonts w:ascii="IAS Ribbon Sans Light" w:eastAsia="MS PGothic" w:hAnsi="IAS Ribbon Sans Light" w:cs="Arial"/>
          <w:szCs w:val="19"/>
        </w:rPr>
      </w:pPr>
      <w:r w:rsidRPr="00A46154">
        <w:rPr>
          <w:rFonts w:ascii="IAS Ribbon Sans Light" w:eastAsia="MS PGothic" w:hAnsi="IAS Ribbon Sans Light" w:cs="Arial"/>
          <w:szCs w:val="19"/>
        </w:rPr>
        <w:t xml:space="preserve">Successful fellowship applicants will be supported to: </w:t>
      </w:r>
    </w:p>
    <w:p w14:paraId="64AE5810" w14:textId="77777777" w:rsidR="00646248" w:rsidRPr="00A46154" w:rsidRDefault="00646248" w:rsidP="00646248">
      <w:pPr>
        <w:numPr>
          <w:ilvl w:val="0"/>
          <w:numId w:val="1"/>
        </w:numPr>
        <w:spacing w:after="0"/>
        <w:jc w:val="both"/>
        <w:rPr>
          <w:rFonts w:ascii="IAS Ribbon Sans Light" w:eastAsia="MS PGothic" w:hAnsi="IAS Ribbon Sans Light" w:cs="Arial"/>
          <w:szCs w:val="19"/>
        </w:rPr>
      </w:pPr>
      <w:r w:rsidRPr="00A46154">
        <w:rPr>
          <w:rFonts w:ascii="IAS Ribbon Sans Light" w:eastAsia="MS PGothic" w:hAnsi="IAS Ribbon Sans Light" w:cs="Arial"/>
          <w:szCs w:val="19"/>
        </w:rPr>
        <w:t xml:space="preserve">Implement a digital content project on HIV prevention ahead of AIDS 2026, contributing to the IAS </w:t>
      </w:r>
      <w:hyperlink r:id="rId12" w:history="1">
        <w:r w:rsidRPr="00A46154">
          <w:rPr>
            <w:rStyle w:val="Hyperlink"/>
            <w:rFonts w:ascii="IAS Ribbon Sans Light" w:eastAsia="MS PGothic" w:hAnsi="IAS Ribbon Sans Light" w:cs="Arial"/>
            <w:i/>
            <w:iCs/>
            <w:szCs w:val="19"/>
          </w:rPr>
          <w:t>Rethink. Rebuild. Rise</w:t>
        </w:r>
      </w:hyperlink>
      <w:r w:rsidRPr="00A46154">
        <w:rPr>
          <w:rStyle w:val="Hyperlink"/>
          <w:rFonts w:ascii="IAS Ribbon Sans Light" w:eastAsia="MS PGothic" w:hAnsi="IAS Ribbon Sans Light" w:cs="Arial"/>
          <w:i/>
          <w:iCs/>
          <w:szCs w:val="19"/>
        </w:rPr>
        <w:t>.</w:t>
      </w:r>
      <w:r w:rsidRPr="00A46154">
        <w:rPr>
          <w:rFonts w:ascii="IAS Ribbon Sans Light" w:eastAsia="MS PGothic" w:hAnsi="IAS Ribbon Sans Light" w:cs="Arial"/>
          <w:szCs w:val="19"/>
        </w:rPr>
        <w:t xml:space="preserve"> campaign (support of up to USD 500 in project costs).</w:t>
      </w:r>
    </w:p>
    <w:p w14:paraId="0F75484A" w14:textId="77777777" w:rsidR="00646248" w:rsidRPr="00A46154" w:rsidRDefault="00646248" w:rsidP="00646248">
      <w:pPr>
        <w:numPr>
          <w:ilvl w:val="0"/>
          <w:numId w:val="1"/>
        </w:numPr>
        <w:spacing w:after="0"/>
        <w:jc w:val="both"/>
        <w:rPr>
          <w:rFonts w:ascii="IAS Ribbon Sans Light" w:eastAsia="MS PGothic" w:hAnsi="IAS Ribbon Sans Light" w:cs="Arial"/>
          <w:szCs w:val="19"/>
        </w:rPr>
      </w:pPr>
      <w:r w:rsidRPr="00A46154">
        <w:rPr>
          <w:rFonts w:ascii="IAS Ribbon Sans Light" w:eastAsia="MS PGothic" w:hAnsi="IAS Ribbon Sans Light" w:cs="Arial"/>
          <w:szCs w:val="19"/>
        </w:rPr>
        <w:t xml:space="preserve">Design and create digital content during AIDS 2026, translating the latest scientific, policy and activism on HIV prevention for target audiences, contributing to the </w:t>
      </w:r>
      <w:r w:rsidRPr="00A46154">
        <w:rPr>
          <w:rFonts w:ascii="IAS Ribbon Sans Light" w:eastAsia="MS PGothic" w:hAnsi="IAS Ribbon Sans Light" w:cs="Arial"/>
          <w:i/>
          <w:iCs/>
          <w:szCs w:val="19"/>
        </w:rPr>
        <w:t>Rethink. Rebuild. Rise.</w:t>
      </w:r>
      <w:r w:rsidRPr="00A46154">
        <w:rPr>
          <w:rFonts w:ascii="IAS Ribbon Sans Light" w:eastAsia="MS PGothic" w:hAnsi="IAS Ribbon Sans Light" w:cs="Arial"/>
          <w:szCs w:val="19"/>
        </w:rPr>
        <w:t xml:space="preserve"> campaign (support of up to USD 500 in project costs).</w:t>
      </w:r>
    </w:p>
    <w:p w14:paraId="2162F6A2" w14:textId="77777777" w:rsidR="00646248" w:rsidRPr="00A46154" w:rsidRDefault="00646248" w:rsidP="00646248">
      <w:pPr>
        <w:numPr>
          <w:ilvl w:val="0"/>
          <w:numId w:val="1"/>
        </w:numPr>
        <w:spacing w:after="0"/>
        <w:jc w:val="both"/>
        <w:rPr>
          <w:rFonts w:ascii="IAS Ribbon Sans Light" w:eastAsia="MS PGothic" w:hAnsi="IAS Ribbon Sans Light" w:cs="Arial"/>
          <w:szCs w:val="19"/>
        </w:rPr>
      </w:pPr>
      <w:r w:rsidRPr="00A46154">
        <w:rPr>
          <w:rFonts w:ascii="IAS Ribbon Sans Light" w:eastAsia="MS PGothic" w:hAnsi="IAS Ribbon Sans Light" w:cs="Arial"/>
          <w:szCs w:val="19"/>
        </w:rPr>
        <w:t>Attend AIDS 2026 in person (support for travel, accommodation, per diem, ground transport and visa costs, if applicable).</w:t>
      </w:r>
    </w:p>
    <w:p w14:paraId="6C9C5DB8" w14:textId="77777777" w:rsidR="00646248" w:rsidRPr="00A46154" w:rsidRDefault="00646248" w:rsidP="00646248">
      <w:pPr>
        <w:numPr>
          <w:ilvl w:val="0"/>
          <w:numId w:val="1"/>
        </w:numPr>
        <w:spacing w:after="0"/>
        <w:jc w:val="both"/>
        <w:rPr>
          <w:rFonts w:ascii="IAS Ribbon Sans Light" w:eastAsia="MS PGothic" w:hAnsi="IAS Ribbon Sans Light" w:cs="Arial"/>
          <w:szCs w:val="19"/>
        </w:rPr>
      </w:pPr>
      <w:r w:rsidRPr="00A46154">
        <w:rPr>
          <w:rFonts w:ascii="IAS Ribbon Sans Light" w:eastAsia="MS PGothic" w:hAnsi="IAS Ribbon Sans Light" w:cs="Arial"/>
          <w:szCs w:val="19"/>
        </w:rPr>
        <w:t xml:space="preserve">Connect with researchers, policy makers and activists working in HIV prevention. </w:t>
      </w:r>
    </w:p>
    <w:p w14:paraId="45C456E0" w14:textId="77777777" w:rsidR="00646248" w:rsidRPr="00A46154" w:rsidRDefault="00646248" w:rsidP="00646248">
      <w:pPr>
        <w:numPr>
          <w:ilvl w:val="0"/>
          <w:numId w:val="1"/>
        </w:numPr>
        <w:spacing w:after="0"/>
        <w:jc w:val="both"/>
        <w:rPr>
          <w:rFonts w:ascii="IAS Ribbon Sans Light" w:eastAsia="MS PGothic" w:hAnsi="IAS Ribbon Sans Light" w:cs="Arial"/>
          <w:szCs w:val="19"/>
        </w:rPr>
      </w:pPr>
      <w:r w:rsidRPr="00A46154">
        <w:rPr>
          <w:rFonts w:ascii="IAS Ribbon Sans Light" w:eastAsia="MS PGothic" w:hAnsi="IAS Ribbon Sans Light" w:cs="Arial"/>
          <w:szCs w:val="19"/>
        </w:rPr>
        <w:t>Take part in networking and other professional development opportunities at AIDS 2026.</w:t>
      </w:r>
    </w:p>
    <w:p w14:paraId="1845B31B" w14:textId="77777777" w:rsidR="00646248" w:rsidRPr="00A46154" w:rsidRDefault="00646248" w:rsidP="00646248">
      <w:pPr>
        <w:spacing w:after="0" w:line="276" w:lineRule="auto"/>
        <w:ind w:right="-180"/>
        <w:jc w:val="both"/>
        <w:rPr>
          <w:rFonts w:ascii="IAS Ribbon Sans Light" w:hAnsi="IAS Ribbon Sans Light" w:cs="Arial"/>
          <w:szCs w:val="19"/>
        </w:rPr>
      </w:pPr>
    </w:p>
    <w:p w14:paraId="44F4E395" w14:textId="08CDA10F" w:rsidR="00646248" w:rsidRPr="00A46154" w:rsidRDefault="00646248" w:rsidP="00646248">
      <w:pPr>
        <w:spacing w:after="0" w:line="276" w:lineRule="auto"/>
        <w:ind w:right="-180"/>
        <w:jc w:val="both"/>
        <w:rPr>
          <w:rFonts w:ascii="IAS Ribbon Sans Light" w:hAnsi="IAS Ribbon Sans Light" w:cs="Arial"/>
          <w:b/>
          <w:bCs/>
          <w:szCs w:val="19"/>
        </w:rPr>
      </w:pPr>
      <w:r w:rsidRPr="00A46154">
        <w:rPr>
          <w:rFonts w:ascii="IAS Ribbon Sans Light" w:hAnsi="IAS Ribbon Sans Light" w:cs="Arial"/>
          <w:szCs w:val="19"/>
        </w:rPr>
        <w:t>To be eligible, applicants must:</w:t>
      </w:r>
      <w:r w:rsidRPr="00A46154">
        <w:rPr>
          <w:rFonts w:ascii="IAS Ribbon Sans Light" w:hAnsi="IAS Ribbon Sans Light" w:cs="Arial"/>
          <w:b/>
          <w:bCs/>
          <w:szCs w:val="19"/>
        </w:rPr>
        <w:t> </w:t>
      </w:r>
    </w:p>
    <w:p w14:paraId="01CB9DA1" w14:textId="7838B8EB" w:rsidR="00646248" w:rsidRPr="00A46154" w:rsidRDefault="00215D63" w:rsidP="00646248">
      <w:pPr>
        <w:numPr>
          <w:ilvl w:val="0"/>
          <w:numId w:val="5"/>
        </w:numPr>
        <w:spacing w:after="0" w:line="276" w:lineRule="auto"/>
        <w:ind w:right="-180"/>
        <w:jc w:val="both"/>
        <w:rPr>
          <w:rFonts w:ascii="IAS Ribbon Sans Light" w:hAnsi="IAS Ribbon Sans Light" w:cs="Arial"/>
          <w:szCs w:val="19"/>
        </w:rPr>
      </w:pPr>
      <w:r>
        <w:rPr>
          <w:rFonts w:ascii="IAS Ribbon Sans Light" w:hAnsi="IAS Ribbon Sans Light" w:cs="Arial"/>
          <w:szCs w:val="19"/>
        </w:rPr>
        <w:t>Have a p</w:t>
      </w:r>
      <w:r w:rsidR="00646248" w:rsidRPr="00A46154">
        <w:rPr>
          <w:rFonts w:ascii="IAS Ribbon Sans Light" w:hAnsi="IAS Ribbon Sans Light" w:cs="Arial"/>
          <w:szCs w:val="19"/>
        </w:rPr>
        <w:t xml:space="preserve">roven track record of working to advance knowledge of and access to HIV prevention (for example, </w:t>
      </w:r>
      <w:proofErr w:type="spellStart"/>
      <w:r w:rsidR="00646248" w:rsidRPr="00A46154">
        <w:rPr>
          <w:rFonts w:ascii="IAS Ribbon Sans Light" w:hAnsi="IAS Ribbon Sans Light" w:cs="Arial"/>
          <w:szCs w:val="19"/>
        </w:rPr>
        <w:t>PrEP</w:t>
      </w:r>
      <w:proofErr w:type="spellEnd"/>
      <w:r w:rsidR="00646248" w:rsidRPr="00A46154">
        <w:rPr>
          <w:rFonts w:ascii="IAS Ribbon Sans Light" w:hAnsi="IAS Ribbon Sans Light" w:cs="Arial"/>
          <w:szCs w:val="19"/>
        </w:rPr>
        <w:t>/PEP, U=U, harm reduction, long</w:t>
      </w:r>
      <w:r w:rsidR="00646248" w:rsidRPr="00A46154">
        <w:rPr>
          <w:rFonts w:ascii="IAS Ribbon Sans Light" w:hAnsi="IAS Ribbon Sans Light" w:cs="Arial"/>
          <w:szCs w:val="19"/>
        </w:rPr>
        <w:noBreakHyphen/>
        <w:t>acting prevention, combination prevention and policy)</w:t>
      </w:r>
      <w:r w:rsidR="004B1C49">
        <w:rPr>
          <w:rFonts w:ascii="IAS Ribbon Sans Light" w:hAnsi="IAS Ribbon Sans Light" w:cs="Arial"/>
          <w:szCs w:val="19"/>
        </w:rPr>
        <w:t>.</w:t>
      </w:r>
      <w:r w:rsidR="00646248" w:rsidRPr="00A46154">
        <w:rPr>
          <w:rFonts w:ascii="IAS Ribbon Sans Light" w:hAnsi="IAS Ribbon Sans Light" w:cs="Arial"/>
          <w:szCs w:val="19"/>
        </w:rPr>
        <w:t> </w:t>
      </w:r>
    </w:p>
    <w:p w14:paraId="7B6ADC70" w14:textId="331B0CF4" w:rsidR="00646248" w:rsidRPr="00A46154" w:rsidRDefault="00F3627A" w:rsidP="00646248">
      <w:pPr>
        <w:numPr>
          <w:ilvl w:val="0"/>
          <w:numId w:val="6"/>
        </w:numPr>
        <w:spacing w:after="0" w:line="276" w:lineRule="auto"/>
        <w:ind w:right="-180"/>
        <w:jc w:val="both"/>
        <w:rPr>
          <w:rFonts w:ascii="IAS Ribbon Sans Light" w:hAnsi="IAS Ribbon Sans Light" w:cs="Arial"/>
          <w:szCs w:val="19"/>
        </w:rPr>
      </w:pPr>
      <w:r>
        <w:rPr>
          <w:rFonts w:ascii="IAS Ribbon Sans Light" w:hAnsi="IAS Ribbon Sans Light" w:cs="Arial"/>
          <w:szCs w:val="19"/>
        </w:rPr>
        <w:t>Have a d</w:t>
      </w:r>
      <w:r w:rsidR="00646248" w:rsidRPr="00A46154">
        <w:rPr>
          <w:rFonts w:ascii="IAS Ribbon Sans Light" w:hAnsi="IAS Ribbon Sans Light" w:cs="Arial"/>
          <w:szCs w:val="19"/>
        </w:rPr>
        <w:t>emonstrated track record of content creation on HIV prevention on social or digital media, with a minimum of 5,000 total followers/subscribers across platforms (for example, TikTok, Instagram, LinkedIn, YouTube, Facebook, X, Bluesky, podcasts, blogs, newsletters and community radio with digital presence). Applicants without these metrics may qualify through other ways of recording reach (for example, community networks or consistent content with documented engagement)</w:t>
      </w:r>
      <w:r w:rsidR="004B1C49">
        <w:rPr>
          <w:rFonts w:ascii="IAS Ribbon Sans Light" w:hAnsi="IAS Ribbon Sans Light" w:cs="Arial"/>
          <w:szCs w:val="19"/>
        </w:rPr>
        <w:t>.</w:t>
      </w:r>
    </w:p>
    <w:p w14:paraId="4D97A24F" w14:textId="5E5F3E85" w:rsidR="00646248" w:rsidRPr="00A46154" w:rsidRDefault="00F3627A" w:rsidP="00646248">
      <w:pPr>
        <w:numPr>
          <w:ilvl w:val="0"/>
          <w:numId w:val="7"/>
        </w:numPr>
        <w:spacing w:after="0" w:line="276" w:lineRule="auto"/>
        <w:ind w:right="-180"/>
        <w:jc w:val="both"/>
        <w:rPr>
          <w:rFonts w:ascii="IAS Ribbon Sans Light" w:hAnsi="IAS Ribbon Sans Light" w:cs="Arial"/>
          <w:szCs w:val="19"/>
        </w:rPr>
      </w:pPr>
      <w:r>
        <w:rPr>
          <w:rFonts w:ascii="IAS Ribbon Sans Light" w:hAnsi="IAS Ribbon Sans Light" w:cs="Arial"/>
          <w:szCs w:val="19"/>
        </w:rPr>
        <w:t>Be committed</w:t>
      </w:r>
      <w:r w:rsidR="00646248" w:rsidRPr="00A46154">
        <w:rPr>
          <w:rFonts w:ascii="IAS Ribbon Sans Light" w:hAnsi="IAS Ribbon Sans Light" w:cs="Arial"/>
          <w:szCs w:val="19"/>
        </w:rPr>
        <w:t xml:space="preserve"> to ethical reporting standards and evidence-based, non-stigmatizing and rights-based language, in accordance with IAS communications guidelines</w:t>
      </w:r>
      <w:r w:rsidR="00A06340">
        <w:rPr>
          <w:rFonts w:ascii="IAS Ribbon Sans Light" w:hAnsi="IAS Ribbon Sans Light" w:cs="Arial"/>
          <w:szCs w:val="19"/>
        </w:rPr>
        <w:t>.</w:t>
      </w:r>
    </w:p>
    <w:p w14:paraId="4D3A9793" w14:textId="55D63118" w:rsidR="00646248" w:rsidRPr="00A46154" w:rsidRDefault="00F3627A" w:rsidP="00646248">
      <w:pPr>
        <w:numPr>
          <w:ilvl w:val="0"/>
          <w:numId w:val="8"/>
        </w:numPr>
        <w:spacing w:after="0" w:line="276" w:lineRule="auto"/>
        <w:ind w:right="-180"/>
        <w:jc w:val="both"/>
        <w:rPr>
          <w:rFonts w:ascii="IAS Ribbon Sans Light" w:hAnsi="IAS Ribbon Sans Light" w:cs="Arial"/>
          <w:szCs w:val="19"/>
        </w:rPr>
      </w:pPr>
      <w:r>
        <w:rPr>
          <w:rFonts w:ascii="IAS Ribbon Sans Light" w:hAnsi="IAS Ribbon Sans Light" w:cs="Arial"/>
          <w:szCs w:val="19"/>
        </w:rPr>
        <w:t>Be proficient</w:t>
      </w:r>
      <w:r w:rsidR="00646248" w:rsidRPr="00A46154">
        <w:rPr>
          <w:rFonts w:ascii="IAS Ribbon Sans Light" w:hAnsi="IAS Ribbon Sans Light" w:cs="Arial"/>
          <w:szCs w:val="19"/>
        </w:rPr>
        <w:t xml:space="preserve"> in English (multilingual creators encouraged; English proficiency required to engage with AIDS 2026 content)</w:t>
      </w:r>
      <w:r w:rsidR="004B1C49">
        <w:rPr>
          <w:rFonts w:ascii="IAS Ribbon Sans Light" w:hAnsi="IAS Ribbon Sans Light" w:cs="Arial"/>
          <w:szCs w:val="19"/>
        </w:rPr>
        <w:t>.</w:t>
      </w:r>
    </w:p>
    <w:p w14:paraId="5BD5CB4D" w14:textId="5C03DE35" w:rsidR="00646248" w:rsidRPr="00A46154" w:rsidRDefault="00F3627A" w:rsidP="00646248">
      <w:pPr>
        <w:numPr>
          <w:ilvl w:val="0"/>
          <w:numId w:val="9"/>
        </w:numPr>
        <w:spacing w:after="0" w:line="276" w:lineRule="auto"/>
        <w:ind w:right="-180"/>
        <w:jc w:val="both"/>
        <w:rPr>
          <w:rFonts w:ascii="IAS Ribbon Sans Light" w:hAnsi="IAS Ribbon Sans Light" w:cs="Arial"/>
          <w:szCs w:val="19"/>
        </w:rPr>
      </w:pPr>
      <w:r>
        <w:rPr>
          <w:rFonts w:ascii="IAS Ribbon Sans Light" w:hAnsi="IAS Ribbon Sans Light" w:cs="Arial"/>
          <w:szCs w:val="19"/>
        </w:rPr>
        <w:t>Be committed</w:t>
      </w:r>
      <w:r w:rsidR="00646248" w:rsidRPr="00A46154">
        <w:rPr>
          <w:rFonts w:ascii="IAS Ribbon Sans Light" w:hAnsi="IAS Ribbon Sans Light" w:cs="Arial"/>
          <w:szCs w:val="19"/>
        </w:rPr>
        <w:t xml:space="preserve"> to participate in pre-event onboarding (virtual) and full AIDS 2026 dates</w:t>
      </w:r>
      <w:r w:rsidR="00D232B6">
        <w:rPr>
          <w:rFonts w:ascii="IAS Ribbon Sans Light" w:hAnsi="IAS Ribbon Sans Light" w:cs="Arial"/>
          <w:szCs w:val="19"/>
        </w:rPr>
        <w:t xml:space="preserve"> (in person)</w:t>
      </w:r>
      <w:r w:rsidR="00695AA0">
        <w:rPr>
          <w:rFonts w:ascii="IAS Ribbon Sans Light" w:hAnsi="IAS Ribbon Sans Light" w:cs="Arial"/>
          <w:szCs w:val="19"/>
        </w:rPr>
        <w:t>.</w:t>
      </w:r>
      <w:r w:rsidR="00646248" w:rsidRPr="00A46154">
        <w:rPr>
          <w:rFonts w:ascii="IAS Ribbon Sans Light" w:hAnsi="IAS Ribbon Sans Light" w:cs="Arial"/>
          <w:szCs w:val="19"/>
        </w:rPr>
        <w:t> </w:t>
      </w:r>
    </w:p>
    <w:p w14:paraId="33E52E34" w14:textId="1526452E" w:rsidR="00646248" w:rsidRPr="00A46154" w:rsidRDefault="00F3627A" w:rsidP="00646248">
      <w:pPr>
        <w:numPr>
          <w:ilvl w:val="0"/>
          <w:numId w:val="10"/>
        </w:numPr>
        <w:spacing w:after="0" w:line="276" w:lineRule="auto"/>
        <w:ind w:right="-180"/>
        <w:jc w:val="both"/>
        <w:rPr>
          <w:rFonts w:ascii="IAS Ribbon Sans Light" w:hAnsi="IAS Ribbon Sans Light" w:cs="Arial"/>
          <w:szCs w:val="19"/>
        </w:rPr>
      </w:pPr>
      <w:r>
        <w:rPr>
          <w:rFonts w:ascii="IAS Ribbon Sans Light" w:hAnsi="IAS Ribbon Sans Light" w:cs="Arial"/>
          <w:szCs w:val="19"/>
        </w:rPr>
        <w:t>Be a</w:t>
      </w:r>
      <w:r w:rsidR="00646248" w:rsidRPr="00A46154">
        <w:rPr>
          <w:rFonts w:ascii="IAS Ribbon Sans Light" w:hAnsi="IAS Ribbon Sans Light" w:cs="Arial"/>
          <w:szCs w:val="19"/>
        </w:rPr>
        <w:t>ged 18 or older at the time of application</w:t>
      </w:r>
      <w:r w:rsidR="004B1C49">
        <w:rPr>
          <w:rFonts w:ascii="IAS Ribbon Sans Light" w:hAnsi="IAS Ribbon Sans Light" w:cs="Arial"/>
          <w:szCs w:val="19"/>
        </w:rPr>
        <w:t>.</w:t>
      </w:r>
    </w:p>
    <w:p w14:paraId="7A2A4393" w14:textId="77777777" w:rsidR="00646248" w:rsidRPr="00A46154" w:rsidRDefault="00646248" w:rsidP="00646248">
      <w:pPr>
        <w:spacing w:after="0" w:line="276" w:lineRule="auto"/>
        <w:ind w:right="-180"/>
        <w:jc w:val="both"/>
        <w:rPr>
          <w:rFonts w:ascii="IAS Ribbon Sans Light" w:hAnsi="IAS Ribbon Sans Light" w:cs="Arial"/>
          <w:szCs w:val="19"/>
        </w:rPr>
      </w:pPr>
    </w:p>
    <w:p w14:paraId="4399088F" w14:textId="77777777" w:rsidR="00646248" w:rsidRPr="00A46154" w:rsidRDefault="00646248" w:rsidP="00646248">
      <w:pPr>
        <w:spacing w:after="0" w:line="276" w:lineRule="auto"/>
        <w:ind w:right="-180"/>
        <w:jc w:val="both"/>
        <w:rPr>
          <w:rFonts w:ascii="IAS Ribbon Sans Light" w:hAnsi="IAS Ribbon Sans Light" w:cs="Arial"/>
          <w:szCs w:val="19"/>
        </w:rPr>
      </w:pPr>
    </w:p>
    <w:p w14:paraId="17B10436" w14:textId="72B211BC" w:rsidR="003176DB" w:rsidRPr="000A1E44" w:rsidRDefault="003176DB" w:rsidP="0B7CC413">
      <w:pPr>
        <w:rPr>
          <w:rFonts w:ascii="IAS Ribbon Sans Bold" w:hAnsi="IAS Ribbon Sans Bold"/>
          <w:b/>
          <w:bCs/>
          <w:color w:val="617F09" w:themeColor="text2"/>
          <w:sz w:val="20"/>
          <w:szCs w:val="20"/>
        </w:rPr>
      </w:pPr>
    </w:p>
    <w:p w14:paraId="2B7FFF16" w14:textId="50BCB3E6" w:rsidR="003176DB" w:rsidRPr="000A1E44" w:rsidRDefault="003176DB" w:rsidP="0B7CC413">
      <w:pPr>
        <w:rPr>
          <w:rFonts w:ascii="IAS Ribbon Sans Bold" w:hAnsi="IAS Ribbon Sans Bold"/>
          <w:b/>
          <w:bCs/>
          <w:color w:val="617F09" w:themeColor="text2"/>
          <w:sz w:val="20"/>
          <w:szCs w:val="20"/>
        </w:rPr>
      </w:pPr>
    </w:p>
    <w:p w14:paraId="210D420F" w14:textId="4A0A4642" w:rsidR="003176DB" w:rsidRPr="000A1E44" w:rsidRDefault="003176DB" w:rsidP="0B7CC413">
      <w:pPr>
        <w:rPr>
          <w:rFonts w:ascii="IAS Ribbon Sans Bold" w:hAnsi="IAS Ribbon Sans Bold"/>
          <w:b/>
          <w:bCs/>
          <w:color w:val="617F09" w:themeColor="text2"/>
          <w:sz w:val="20"/>
          <w:szCs w:val="20"/>
        </w:rPr>
      </w:pPr>
    </w:p>
    <w:p w14:paraId="468C7AC9" w14:textId="1DBC61D7" w:rsidR="003176DB" w:rsidRPr="000A1E44" w:rsidRDefault="003176DB" w:rsidP="0B7CC413">
      <w:pPr>
        <w:rPr>
          <w:rFonts w:ascii="IAS Ribbon Sans Bold" w:hAnsi="IAS Ribbon Sans Bold"/>
          <w:b/>
          <w:bCs/>
          <w:color w:val="617F09" w:themeColor="text2"/>
          <w:sz w:val="20"/>
          <w:szCs w:val="20"/>
        </w:rPr>
      </w:pPr>
      <w:r w:rsidRPr="0B7CC413">
        <w:rPr>
          <w:rFonts w:ascii="IAS Ribbon Sans Bold" w:hAnsi="IAS Ribbon Sans Bold"/>
          <w:b/>
          <w:bCs/>
          <w:color w:val="617F09" w:themeColor="text2"/>
          <w:sz w:val="20"/>
          <w:szCs w:val="20"/>
        </w:rPr>
        <w:t xml:space="preserve">Use of artificial intelligence </w:t>
      </w:r>
    </w:p>
    <w:p w14:paraId="572AD63D" w14:textId="3B5BE510" w:rsidR="00646248" w:rsidRPr="00A46154" w:rsidRDefault="00646248" w:rsidP="00646248">
      <w:pPr>
        <w:spacing w:after="0" w:line="276" w:lineRule="auto"/>
        <w:ind w:right="-180"/>
        <w:jc w:val="both"/>
        <w:rPr>
          <w:rFonts w:ascii="IAS Ribbon Sans Light" w:hAnsi="IAS Ribbon Sans Light" w:cs="Arial"/>
          <w:szCs w:val="19"/>
        </w:rPr>
      </w:pPr>
      <w:r w:rsidRPr="00A46154">
        <w:rPr>
          <w:rFonts w:ascii="IAS Ribbon Sans Light" w:hAnsi="IAS Ribbon Sans Light" w:cs="Arial"/>
          <w:szCs w:val="19"/>
        </w:rPr>
        <w:t xml:space="preserve">Please note that we will pay attention to the use of AI in your application through multiple detection processes. Although we do not prohibit the use of AI in the application process, we strongly encourage you to come up with your own ideas and to express them in your own words. We recognize that English is not the first language of many </w:t>
      </w:r>
      <w:r w:rsidR="00D232B6">
        <w:rPr>
          <w:rFonts w:ascii="IAS Ribbon Sans Light" w:hAnsi="IAS Ribbon Sans Light" w:cs="Arial"/>
          <w:szCs w:val="19"/>
        </w:rPr>
        <w:t>applicants</w:t>
      </w:r>
      <w:r w:rsidRPr="00A46154">
        <w:rPr>
          <w:rFonts w:ascii="IAS Ribbon Sans Light" w:hAnsi="IAS Ribbon Sans Light" w:cs="Arial"/>
          <w:szCs w:val="19"/>
        </w:rPr>
        <w:t>, and we allow the use of online spell checkers or translators. However, your application must be original and represent your own work. Your application will be considered invalid if it is copied, plagiarized or entirely generated by an AI tool.</w:t>
      </w:r>
    </w:p>
    <w:p w14:paraId="2169BC27" w14:textId="77777777" w:rsidR="00646248" w:rsidRPr="00A46154" w:rsidRDefault="00646248" w:rsidP="00646248">
      <w:pPr>
        <w:spacing w:after="0" w:line="276" w:lineRule="auto"/>
        <w:ind w:right="-180"/>
        <w:jc w:val="both"/>
        <w:rPr>
          <w:rFonts w:ascii="IAS Ribbon Sans Light" w:hAnsi="IAS Ribbon Sans Light" w:cs="Arial"/>
          <w:szCs w:val="19"/>
        </w:rPr>
      </w:pPr>
    </w:p>
    <w:p w14:paraId="7063DD69" w14:textId="77B1AF26" w:rsidR="00646248" w:rsidRPr="00733C16" w:rsidRDefault="00000000" w:rsidP="0B7CC413">
      <w:pPr>
        <w:spacing w:after="0" w:line="276" w:lineRule="auto"/>
        <w:ind w:right="-180"/>
        <w:jc w:val="both"/>
        <w:rPr>
          <w:rFonts w:ascii="IAS Ribbon Sans Light" w:hAnsi="IAS Ribbon Sans Light" w:cs="Arial"/>
        </w:rPr>
      </w:pPr>
      <w:sdt>
        <w:sdtPr>
          <w:rPr>
            <w:rFonts w:ascii="IAS Ribbon Sans Light" w:hAnsi="IAS Ribbon Sans Light" w:cs="Arial"/>
          </w:rPr>
          <w:id w:val="562533388"/>
          <w14:checkbox>
            <w14:checked w14:val="0"/>
            <w14:checkedState w14:val="2612" w14:font="MS Gothic"/>
            <w14:uncheckedState w14:val="2610" w14:font="MS Gothic"/>
          </w14:checkbox>
        </w:sdtPr>
        <w:sdtContent>
          <w:r w:rsidR="37996C64" w:rsidRPr="0B7CC413">
            <w:rPr>
              <w:rFonts w:ascii="MS Gothic" w:eastAsia="MS Gothic" w:hAnsi="MS Gothic" w:cs="MS Gothic"/>
            </w:rPr>
            <w:t>☐</w:t>
          </w:r>
        </w:sdtContent>
      </w:sdt>
      <w:r w:rsidR="001F339B" w:rsidRPr="0B7CC413">
        <w:rPr>
          <w:rFonts w:ascii="IAS Ribbon Sans Light" w:hAnsi="IAS Ribbon Sans Light" w:cs="Arial"/>
        </w:rPr>
        <w:t xml:space="preserve"> </w:t>
      </w:r>
      <w:r w:rsidR="00646248" w:rsidRPr="0B7CC413">
        <w:rPr>
          <w:rFonts w:ascii="IAS Ribbon Sans Light" w:hAnsi="IAS Ribbon Sans Light" w:cs="Arial"/>
        </w:rPr>
        <w:t xml:space="preserve">I have read and understand the application requirements and the </w:t>
      </w:r>
      <w:hyperlink r:id="rId13">
        <w:r w:rsidR="00646248" w:rsidRPr="0B7CC413">
          <w:rPr>
            <w:rStyle w:val="Hyperlink"/>
            <w:rFonts w:ascii="IAS Ribbon Sans Light" w:hAnsi="IAS Ribbon Sans Light" w:cs="Arial"/>
          </w:rPr>
          <w:t>IAS privacy policy</w:t>
        </w:r>
      </w:hyperlink>
      <w:r w:rsidR="00646248" w:rsidRPr="0B7CC413">
        <w:rPr>
          <w:rFonts w:ascii="IAS Ribbon Sans Light" w:hAnsi="IAS Ribbon Sans Light" w:cs="Arial"/>
        </w:rPr>
        <w:t>.</w:t>
      </w:r>
    </w:p>
    <w:p w14:paraId="4231FCA8" w14:textId="77777777" w:rsidR="00646248" w:rsidRPr="00733C16" w:rsidRDefault="00646248" w:rsidP="00646248">
      <w:pPr>
        <w:spacing w:after="0" w:line="276" w:lineRule="auto"/>
        <w:ind w:right="-180"/>
        <w:jc w:val="both"/>
        <w:rPr>
          <w:rFonts w:ascii="IAS Ribbon Sans Light" w:hAnsi="IAS Ribbon Sans Light" w:cs="Arial"/>
          <w:color w:val="FF0000"/>
          <w:szCs w:val="19"/>
        </w:rPr>
      </w:pPr>
    </w:p>
    <w:p w14:paraId="12B68815" w14:textId="405DF874" w:rsidR="00646248" w:rsidRPr="00A46154" w:rsidRDefault="00000000" w:rsidP="00646248">
      <w:pPr>
        <w:spacing w:after="0" w:line="276" w:lineRule="auto"/>
        <w:ind w:right="-180"/>
        <w:jc w:val="both"/>
        <w:rPr>
          <w:rFonts w:ascii="IAS Ribbon Sans Light" w:hAnsi="IAS Ribbon Sans Light" w:cs="Arial"/>
          <w:szCs w:val="19"/>
        </w:rPr>
      </w:pPr>
      <w:sdt>
        <w:sdtPr>
          <w:rPr>
            <w:rFonts w:ascii="IAS Ribbon Sans Light" w:eastAsia="IAS Ribbon Sans Light" w:hAnsi="IAS Ribbon Sans Light" w:cs="IAS Ribbon Sans Light"/>
            <w:color w:val="000000" w:themeColor="text1"/>
            <w:szCs w:val="19"/>
          </w:rPr>
          <w:id w:val="-1917861810"/>
          <w14:checkbox>
            <w14:checked w14:val="0"/>
            <w14:checkedState w14:val="2612" w14:font="MS Gothic"/>
            <w14:uncheckedState w14:val="2610" w14:font="MS Gothic"/>
          </w14:checkbox>
        </w:sdtPr>
        <w:sdtContent>
          <w:r w:rsidR="00733C16" w:rsidRPr="00733C16">
            <w:rPr>
              <w:rFonts w:ascii="MS Gothic" w:eastAsia="MS Gothic" w:hAnsi="MS Gothic" w:cs="IAS Ribbon Sans Light" w:hint="eastAsia"/>
              <w:color w:val="000000" w:themeColor="text1"/>
              <w:szCs w:val="19"/>
            </w:rPr>
            <w:t>☐</w:t>
          </w:r>
        </w:sdtContent>
      </w:sdt>
      <w:r w:rsidR="00733C16" w:rsidRPr="00733C16">
        <w:rPr>
          <w:rFonts w:ascii="IAS Ribbon Sans Light" w:eastAsia="IAS Ribbon Sans Light" w:hAnsi="IAS Ribbon Sans Light" w:cs="IAS Ribbon Sans Light"/>
          <w:color w:val="000000" w:themeColor="text1"/>
          <w:szCs w:val="19"/>
        </w:rPr>
        <w:t xml:space="preserve"> </w:t>
      </w:r>
      <w:r w:rsidR="00646248" w:rsidRPr="00733C16">
        <w:rPr>
          <w:rFonts w:ascii="IAS Ribbon Sans Light" w:eastAsia="IAS Ribbon Sans Light" w:hAnsi="IAS Ribbon Sans Light" w:cs="IAS Ribbon Sans Light"/>
          <w:color w:val="000000" w:themeColor="text1"/>
          <w:szCs w:val="19"/>
        </w:rPr>
        <w:t>I understand that my application will be screened for AI-generated language, and that excessive reliance on AI tools will result in my application not being considered further.</w:t>
      </w:r>
    </w:p>
    <w:p w14:paraId="2CA8FD0C" w14:textId="3DF1FEFF" w:rsidR="000A1E44" w:rsidRDefault="000A1E44" w:rsidP="000A1E44">
      <w:pPr>
        <w:rPr>
          <w:rFonts w:ascii="IAS Ribbon Sans Bold" w:hAnsi="IAS Ribbon Sans Bold"/>
          <w:b/>
          <w:color w:val="617F09" w:themeColor="text2"/>
          <w:sz w:val="20"/>
          <w:szCs w:val="20"/>
        </w:rPr>
      </w:pPr>
    </w:p>
    <w:p w14:paraId="3EE73CBD" w14:textId="77777777" w:rsidR="00642A65" w:rsidRDefault="00642A65" w:rsidP="000A1E44">
      <w:pPr>
        <w:rPr>
          <w:rFonts w:ascii="IAS Ribbon Sans Bold" w:hAnsi="IAS Ribbon Sans Bold"/>
          <w:b/>
          <w:color w:val="617F09" w:themeColor="text2"/>
          <w:sz w:val="20"/>
          <w:szCs w:val="20"/>
        </w:rPr>
      </w:pPr>
    </w:p>
    <w:p w14:paraId="7496B6BF" w14:textId="77777777" w:rsidR="00642A65" w:rsidRDefault="00642A65" w:rsidP="000A1E44">
      <w:pPr>
        <w:rPr>
          <w:rFonts w:ascii="IAS Ribbon Sans Bold" w:hAnsi="IAS Ribbon Sans Bold"/>
          <w:b/>
          <w:color w:val="617F09" w:themeColor="text2"/>
          <w:sz w:val="20"/>
          <w:szCs w:val="20"/>
        </w:rPr>
      </w:pPr>
    </w:p>
    <w:p w14:paraId="3E728855" w14:textId="77777777" w:rsidR="00642A65" w:rsidRDefault="00642A65" w:rsidP="000A1E44">
      <w:pPr>
        <w:rPr>
          <w:rFonts w:ascii="IAS Ribbon Sans Bold" w:hAnsi="IAS Ribbon Sans Bold"/>
          <w:b/>
          <w:color w:val="617F09" w:themeColor="text2"/>
          <w:sz w:val="20"/>
          <w:szCs w:val="20"/>
        </w:rPr>
      </w:pPr>
    </w:p>
    <w:p w14:paraId="4BE1E37A" w14:textId="77777777" w:rsidR="00642A65" w:rsidRDefault="00642A65" w:rsidP="000A1E44">
      <w:pPr>
        <w:rPr>
          <w:rFonts w:ascii="IAS Ribbon Sans Bold" w:hAnsi="IAS Ribbon Sans Bold"/>
          <w:b/>
          <w:color w:val="617F09" w:themeColor="text2"/>
          <w:sz w:val="20"/>
          <w:szCs w:val="20"/>
        </w:rPr>
      </w:pPr>
    </w:p>
    <w:p w14:paraId="48C57E0F" w14:textId="77777777" w:rsidR="00642A65" w:rsidRDefault="00642A65" w:rsidP="000A1E44">
      <w:pPr>
        <w:rPr>
          <w:rFonts w:ascii="IAS Ribbon Sans Bold" w:hAnsi="IAS Ribbon Sans Bold"/>
          <w:b/>
          <w:color w:val="617F09" w:themeColor="text2"/>
          <w:sz w:val="20"/>
          <w:szCs w:val="20"/>
        </w:rPr>
      </w:pPr>
    </w:p>
    <w:p w14:paraId="22627468" w14:textId="77777777" w:rsidR="00642A65" w:rsidRDefault="00642A65" w:rsidP="000A1E44">
      <w:pPr>
        <w:rPr>
          <w:rFonts w:ascii="IAS Ribbon Sans Bold" w:hAnsi="IAS Ribbon Sans Bold"/>
          <w:b/>
          <w:color w:val="617F09" w:themeColor="text2"/>
          <w:sz w:val="20"/>
          <w:szCs w:val="20"/>
        </w:rPr>
      </w:pPr>
    </w:p>
    <w:p w14:paraId="66827C57" w14:textId="77777777" w:rsidR="00642A65" w:rsidRDefault="00642A65" w:rsidP="000A1E44">
      <w:pPr>
        <w:rPr>
          <w:rFonts w:ascii="IAS Ribbon Sans Bold" w:hAnsi="IAS Ribbon Sans Bold"/>
          <w:b/>
          <w:color w:val="617F09" w:themeColor="text2"/>
          <w:sz w:val="20"/>
          <w:szCs w:val="20"/>
        </w:rPr>
      </w:pPr>
    </w:p>
    <w:p w14:paraId="225ECCC4" w14:textId="77777777" w:rsidR="00642A65" w:rsidRDefault="00642A65" w:rsidP="000A1E44">
      <w:pPr>
        <w:rPr>
          <w:rFonts w:ascii="IAS Ribbon Sans Bold" w:hAnsi="IAS Ribbon Sans Bold"/>
          <w:b/>
          <w:color w:val="617F09" w:themeColor="text2"/>
          <w:sz w:val="20"/>
          <w:szCs w:val="20"/>
        </w:rPr>
      </w:pPr>
    </w:p>
    <w:p w14:paraId="6A753DB6" w14:textId="77777777" w:rsidR="00642A65" w:rsidRDefault="00642A65" w:rsidP="000A1E44">
      <w:pPr>
        <w:rPr>
          <w:rFonts w:ascii="IAS Ribbon Sans Bold" w:hAnsi="IAS Ribbon Sans Bold"/>
          <w:b/>
          <w:color w:val="617F09" w:themeColor="text2"/>
          <w:sz w:val="20"/>
          <w:szCs w:val="20"/>
        </w:rPr>
      </w:pPr>
    </w:p>
    <w:p w14:paraId="157A44E9" w14:textId="77777777" w:rsidR="00642A65" w:rsidRDefault="00642A65" w:rsidP="000A1E44">
      <w:pPr>
        <w:rPr>
          <w:rFonts w:ascii="IAS Ribbon Sans Bold" w:hAnsi="IAS Ribbon Sans Bold"/>
          <w:b/>
          <w:color w:val="617F09" w:themeColor="text2"/>
          <w:sz w:val="20"/>
          <w:szCs w:val="20"/>
        </w:rPr>
      </w:pPr>
    </w:p>
    <w:p w14:paraId="6B3E92D6" w14:textId="77777777" w:rsidR="00642A65" w:rsidRDefault="00642A65" w:rsidP="000A1E44">
      <w:pPr>
        <w:rPr>
          <w:rFonts w:ascii="IAS Ribbon Sans Bold" w:hAnsi="IAS Ribbon Sans Bold"/>
          <w:b/>
          <w:color w:val="617F09" w:themeColor="text2"/>
          <w:sz w:val="20"/>
          <w:szCs w:val="20"/>
        </w:rPr>
      </w:pPr>
    </w:p>
    <w:p w14:paraId="7ADC3474" w14:textId="77777777" w:rsidR="00642A65" w:rsidRDefault="00642A65" w:rsidP="000A1E44">
      <w:pPr>
        <w:rPr>
          <w:rFonts w:ascii="IAS Ribbon Sans Bold" w:hAnsi="IAS Ribbon Sans Bold"/>
          <w:b/>
          <w:color w:val="617F09" w:themeColor="text2"/>
          <w:sz w:val="20"/>
          <w:szCs w:val="20"/>
        </w:rPr>
      </w:pPr>
    </w:p>
    <w:p w14:paraId="4CEA1070" w14:textId="77777777" w:rsidR="00642A65" w:rsidRDefault="00642A65" w:rsidP="000A1E44">
      <w:pPr>
        <w:rPr>
          <w:rFonts w:ascii="IAS Ribbon Sans Bold" w:hAnsi="IAS Ribbon Sans Bold"/>
          <w:b/>
          <w:color w:val="617F09" w:themeColor="text2"/>
          <w:sz w:val="20"/>
          <w:szCs w:val="20"/>
        </w:rPr>
      </w:pPr>
    </w:p>
    <w:p w14:paraId="7BE67DF4" w14:textId="77777777" w:rsidR="00642A65" w:rsidRDefault="00642A65" w:rsidP="000A1E44">
      <w:pPr>
        <w:rPr>
          <w:rFonts w:ascii="IAS Ribbon Sans Bold" w:hAnsi="IAS Ribbon Sans Bold"/>
          <w:b/>
          <w:color w:val="617F09" w:themeColor="text2"/>
          <w:sz w:val="20"/>
          <w:szCs w:val="20"/>
        </w:rPr>
      </w:pPr>
    </w:p>
    <w:p w14:paraId="0CD564F6" w14:textId="77777777" w:rsidR="00642A65" w:rsidRDefault="00642A65" w:rsidP="000A1E44">
      <w:pPr>
        <w:rPr>
          <w:rFonts w:ascii="IAS Ribbon Sans Bold" w:hAnsi="IAS Ribbon Sans Bold"/>
          <w:b/>
          <w:color w:val="617F09" w:themeColor="text2"/>
          <w:sz w:val="20"/>
          <w:szCs w:val="20"/>
        </w:rPr>
      </w:pPr>
    </w:p>
    <w:p w14:paraId="11ABE71E" w14:textId="77777777" w:rsidR="00642A65" w:rsidRDefault="00642A65" w:rsidP="000A1E44">
      <w:pPr>
        <w:rPr>
          <w:rFonts w:ascii="IAS Ribbon Sans Bold" w:hAnsi="IAS Ribbon Sans Bold"/>
          <w:b/>
          <w:color w:val="617F09" w:themeColor="text2"/>
          <w:sz w:val="20"/>
          <w:szCs w:val="20"/>
        </w:rPr>
      </w:pPr>
    </w:p>
    <w:p w14:paraId="22F01F07" w14:textId="77777777" w:rsidR="00642A65" w:rsidRDefault="00642A65" w:rsidP="000A1E44">
      <w:pPr>
        <w:rPr>
          <w:rFonts w:ascii="IAS Ribbon Sans Bold" w:hAnsi="IAS Ribbon Sans Bold"/>
          <w:b/>
          <w:color w:val="617F09" w:themeColor="text2"/>
          <w:sz w:val="20"/>
          <w:szCs w:val="20"/>
        </w:rPr>
      </w:pPr>
    </w:p>
    <w:p w14:paraId="53A0BE54" w14:textId="77777777" w:rsidR="00642A65" w:rsidRDefault="00642A65" w:rsidP="000A1E44">
      <w:pPr>
        <w:rPr>
          <w:rFonts w:ascii="IAS Ribbon Sans Bold" w:hAnsi="IAS Ribbon Sans Bold"/>
          <w:b/>
          <w:color w:val="617F09" w:themeColor="text2"/>
          <w:sz w:val="20"/>
          <w:szCs w:val="20"/>
        </w:rPr>
      </w:pPr>
    </w:p>
    <w:p w14:paraId="051A4F51" w14:textId="77777777" w:rsidR="005A4F69" w:rsidRDefault="005A4F69" w:rsidP="000A1E44">
      <w:pPr>
        <w:rPr>
          <w:rFonts w:ascii="IAS Ribbon Sans Bold" w:hAnsi="IAS Ribbon Sans Bold"/>
          <w:b/>
          <w:color w:val="617F09" w:themeColor="text2"/>
          <w:sz w:val="20"/>
          <w:szCs w:val="20"/>
        </w:rPr>
      </w:pPr>
    </w:p>
    <w:p w14:paraId="038C623B" w14:textId="77777777" w:rsidR="005A4F69" w:rsidRDefault="005A4F69" w:rsidP="000A1E44">
      <w:pPr>
        <w:rPr>
          <w:rFonts w:ascii="IAS Ribbon Sans Bold" w:hAnsi="IAS Ribbon Sans Bold"/>
          <w:b/>
          <w:color w:val="617F09" w:themeColor="text2"/>
          <w:sz w:val="20"/>
          <w:szCs w:val="20"/>
        </w:rPr>
      </w:pPr>
    </w:p>
    <w:p w14:paraId="514554CD" w14:textId="77777777" w:rsidR="00642A65" w:rsidRDefault="00642A65" w:rsidP="000A1E44">
      <w:pPr>
        <w:rPr>
          <w:rFonts w:ascii="IAS Ribbon Sans Bold" w:hAnsi="IAS Ribbon Sans Bold"/>
          <w:b/>
          <w:color w:val="617F09" w:themeColor="text2"/>
          <w:sz w:val="20"/>
          <w:szCs w:val="20"/>
        </w:rPr>
      </w:pPr>
    </w:p>
    <w:p w14:paraId="1A5CA023" w14:textId="7F89335E" w:rsidR="00642A65" w:rsidRPr="000A1E44" w:rsidRDefault="00642A65" w:rsidP="000A1E44">
      <w:pPr>
        <w:rPr>
          <w:rFonts w:ascii="IAS Ribbon Sans Bold" w:hAnsi="IAS Ribbon Sans Bold"/>
          <w:b/>
          <w:color w:val="617F09" w:themeColor="text2"/>
          <w:sz w:val="20"/>
          <w:szCs w:val="20"/>
        </w:rPr>
      </w:pPr>
      <w:r>
        <w:rPr>
          <w:rFonts w:ascii="IAS Ribbon Sans Bold" w:hAnsi="IAS Ribbon Sans Bold"/>
          <w:b/>
          <w:color w:val="617F09" w:themeColor="text2"/>
          <w:sz w:val="20"/>
          <w:szCs w:val="20"/>
        </w:rPr>
        <w:t xml:space="preserve">Section 1: Applicant information </w:t>
      </w:r>
    </w:p>
    <w:p w14:paraId="3DD77D2F" w14:textId="77777777" w:rsidR="008F7983" w:rsidRDefault="008F7983" w:rsidP="008F7983">
      <w:pPr>
        <w:tabs>
          <w:tab w:val="center" w:pos="4680"/>
        </w:tabs>
        <w:spacing w:after="0" w:line="276" w:lineRule="auto"/>
        <w:jc w:val="both"/>
        <w:rPr>
          <w:rFonts w:cs="Arial"/>
          <w:bCs/>
          <w:szCs w:val="19"/>
        </w:rPr>
      </w:pPr>
    </w:p>
    <w:p w14:paraId="0CF0545B" w14:textId="17119EE3" w:rsidR="00642A65" w:rsidRPr="008F7983" w:rsidRDefault="00AD7568" w:rsidP="008F7983">
      <w:pPr>
        <w:tabs>
          <w:tab w:val="center" w:pos="4680"/>
        </w:tabs>
        <w:spacing w:after="0" w:line="276" w:lineRule="auto"/>
        <w:jc w:val="both"/>
        <w:rPr>
          <w:rFonts w:cs="Arial"/>
          <w:bCs/>
          <w:szCs w:val="19"/>
        </w:rPr>
      </w:pPr>
      <w:r>
        <w:rPr>
          <w:rFonts w:cs="Arial"/>
          <w:bCs/>
          <w:szCs w:val="19"/>
        </w:rPr>
        <w:t xml:space="preserve">1.1 </w:t>
      </w:r>
      <w:r w:rsidR="00642A65" w:rsidRPr="008F7983">
        <w:rPr>
          <w:rFonts w:cs="Arial"/>
          <w:bCs/>
          <w:szCs w:val="19"/>
        </w:rPr>
        <w:t>What is your full name? Please include all names as they appear in your passport.</w:t>
      </w:r>
    </w:p>
    <w:p w14:paraId="3AF596A4" w14:textId="05EDE374" w:rsidR="00642A65" w:rsidRDefault="008F7983" w:rsidP="00642A65">
      <w:pPr>
        <w:tabs>
          <w:tab w:val="left" w:pos="3600"/>
          <w:tab w:val="center" w:pos="4680"/>
        </w:tabs>
        <w:spacing w:after="0" w:line="276" w:lineRule="auto"/>
        <w:jc w:val="both"/>
        <w:rPr>
          <w:rFonts w:cs="Arial"/>
          <w:bCs/>
          <w:i/>
          <w:szCs w:val="19"/>
        </w:rPr>
      </w:pPr>
      <w:r>
        <w:rPr>
          <w:rFonts w:cs="Arial"/>
          <w:bCs/>
          <w:i/>
          <w:noProof/>
          <w:szCs w:val="19"/>
        </w:rPr>
        <mc:AlternateContent>
          <mc:Choice Requires="wps">
            <w:drawing>
              <wp:anchor distT="0" distB="0" distL="114300" distR="114300" simplePos="0" relativeHeight="251659264" behindDoc="0" locked="0" layoutInCell="1" allowOverlap="1" wp14:anchorId="123B84FA" wp14:editId="1B121B33">
                <wp:simplePos x="0" y="0"/>
                <wp:positionH relativeFrom="margin">
                  <wp:align>left</wp:align>
                </wp:positionH>
                <wp:positionV relativeFrom="paragraph">
                  <wp:posOffset>40005</wp:posOffset>
                </wp:positionV>
                <wp:extent cx="4908550" cy="342900"/>
                <wp:effectExtent l="0" t="0" r="25400" b="19050"/>
                <wp:wrapNone/>
                <wp:docPr id="849283173" name="Text Box 1"/>
                <wp:cNvGraphicFramePr/>
                <a:graphic xmlns:a="http://schemas.openxmlformats.org/drawingml/2006/main">
                  <a:graphicData uri="http://schemas.microsoft.com/office/word/2010/wordprocessingShape">
                    <wps:wsp>
                      <wps:cNvSpPr txBox="1"/>
                      <wps:spPr>
                        <a:xfrm>
                          <a:off x="0" y="0"/>
                          <a:ext cx="4908550" cy="342900"/>
                        </a:xfrm>
                        <a:prstGeom prst="rect">
                          <a:avLst/>
                        </a:prstGeom>
                        <a:solidFill>
                          <a:schemeClr val="lt1"/>
                        </a:solidFill>
                        <a:ln w="6350">
                          <a:solidFill>
                            <a:prstClr val="black"/>
                          </a:solidFill>
                        </a:ln>
                      </wps:spPr>
                      <wps:txbx>
                        <w:txbxContent>
                          <w:p w14:paraId="072FDE0E" w14:textId="77777777" w:rsidR="008F7983" w:rsidRDefault="008F79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123B84FA">
                <v:stroke joinstyle="miter"/>
                <v:path gradientshapeok="t" o:connecttype="rect"/>
              </v:shapetype>
              <v:shape id="Text Box 1" style="position:absolute;left:0;text-align:left;margin-left:0;margin-top:3.15pt;width:386.5pt;height:2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">
                <v:textbox>
                  <w:txbxContent>
                    <w:p w:rsidR="008F7983" w:rsidRDefault="008F7983" w14:paraId="072FDE0E" w14:textId="77777777"/>
                  </w:txbxContent>
                </v:textbox>
                <w10:wrap anchorx="margin"/>
              </v:shape>
            </w:pict>
          </mc:Fallback>
        </mc:AlternateContent>
      </w:r>
    </w:p>
    <w:p w14:paraId="075DBD1D" w14:textId="77777777" w:rsidR="00642A65" w:rsidRDefault="00642A65" w:rsidP="00642A65">
      <w:pPr>
        <w:tabs>
          <w:tab w:val="left" w:pos="3600"/>
          <w:tab w:val="center" w:pos="4680"/>
        </w:tabs>
        <w:spacing w:after="0" w:line="276" w:lineRule="auto"/>
        <w:jc w:val="both"/>
        <w:rPr>
          <w:rFonts w:cs="Arial"/>
          <w:bCs/>
          <w:i/>
          <w:szCs w:val="19"/>
        </w:rPr>
      </w:pPr>
    </w:p>
    <w:p w14:paraId="56665568" w14:textId="77777777" w:rsidR="008F7983" w:rsidRDefault="008F7983" w:rsidP="00642A65">
      <w:pPr>
        <w:tabs>
          <w:tab w:val="left" w:pos="3600"/>
          <w:tab w:val="center" w:pos="4680"/>
        </w:tabs>
        <w:spacing w:after="0" w:line="276" w:lineRule="auto"/>
        <w:jc w:val="both"/>
        <w:rPr>
          <w:rFonts w:cs="Arial"/>
          <w:bCs/>
          <w:szCs w:val="19"/>
        </w:rPr>
      </w:pPr>
    </w:p>
    <w:p w14:paraId="4EE6CE3B" w14:textId="77777777" w:rsidR="008F7983" w:rsidRDefault="008F7983" w:rsidP="00642A65">
      <w:pPr>
        <w:tabs>
          <w:tab w:val="left" w:pos="3600"/>
          <w:tab w:val="center" w:pos="4680"/>
        </w:tabs>
        <w:spacing w:after="0" w:line="276" w:lineRule="auto"/>
        <w:jc w:val="both"/>
        <w:rPr>
          <w:rFonts w:cs="Arial"/>
          <w:bCs/>
          <w:szCs w:val="19"/>
        </w:rPr>
      </w:pPr>
    </w:p>
    <w:p w14:paraId="37B6847F" w14:textId="39C5C52E" w:rsidR="00642A65" w:rsidRDefault="00AD7568" w:rsidP="00642A65">
      <w:pPr>
        <w:tabs>
          <w:tab w:val="left" w:pos="3600"/>
          <w:tab w:val="center" w:pos="4680"/>
        </w:tabs>
        <w:spacing w:after="0" w:line="276" w:lineRule="auto"/>
        <w:jc w:val="both"/>
        <w:rPr>
          <w:rFonts w:cs="Arial"/>
          <w:bCs/>
          <w:color w:val="FF0000"/>
          <w:szCs w:val="19"/>
        </w:rPr>
      </w:pPr>
      <w:r>
        <w:rPr>
          <w:rFonts w:cs="Arial"/>
          <w:bCs/>
          <w:szCs w:val="19"/>
        </w:rPr>
        <w:t xml:space="preserve">1.2 </w:t>
      </w:r>
      <w:r w:rsidR="008F7983">
        <w:rPr>
          <w:rFonts w:cs="Arial"/>
          <w:bCs/>
          <w:szCs w:val="19"/>
        </w:rPr>
        <w:t>What is your d</w:t>
      </w:r>
      <w:r w:rsidR="00642A65" w:rsidRPr="00642A65">
        <w:rPr>
          <w:rFonts w:cs="Arial"/>
          <w:bCs/>
          <w:szCs w:val="19"/>
        </w:rPr>
        <w:t>ate of birth (month, day, year)</w:t>
      </w:r>
      <w:r w:rsidR="008F7983">
        <w:rPr>
          <w:rFonts w:cs="Arial"/>
          <w:bCs/>
          <w:color w:val="FF0000"/>
          <w:szCs w:val="19"/>
        </w:rPr>
        <w:t>?</w:t>
      </w:r>
    </w:p>
    <w:p w14:paraId="63764D10" w14:textId="3B318DEA" w:rsidR="008F7983" w:rsidRDefault="008F7983" w:rsidP="00642A65">
      <w:pPr>
        <w:tabs>
          <w:tab w:val="left" w:pos="3600"/>
          <w:tab w:val="center" w:pos="4680"/>
        </w:tabs>
        <w:spacing w:after="0" w:line="276" w:lineRule="auto"/>
        <w:jc w:val="both"/>
        <w:rPr>
          <w:rFonts w:cs="Arial"/>
          <w:bCs/>
          <w:color w:val="FF0000"/>
          <w:szCs w:val="19"/>
        </w:rPr>
      </w:pPr>
      <w:r>
        <w:rPr>
          <w:rFonts w:cs="Arial"/>
          <w:bCs/>
          <w:i/>
          <w:noProof/>
          <w:szCs w:val="19"/>
        </w:rPr>
        <mc:AlternateContent>
          <mc:Choice Requires="wps">
            <w:drawing>
              <wp:anchor distT="0" distB="0" distL="114300" distR="114300" simplePos="0" relativeHeight="251661312" behindDoc="0" locked="0" layoutInCell="1" allowOverlap="1" wp14:anchorId="4A2CB656" wp14:editId="771E11B6">
                <wp:simplePos x="0" y="0"/>
                <wp:positionH relativeFrom="margin">
                  <wp:align>left</wp:align>
                </wp:positionH>
                <wp:positionV relativeFrom="paragraph">
                  <wp:posOffset>22225</wp:posOffset>
                </wp:positionV>
                <wp:extent cx="3257550" cy="457200"/>
                <wp:effectExtent l="0" t="0" r="19050" b="19050"/>
                <wp:wrapNone/>
                <wp:docPr id="727422412" name="Text Box 1"/>
                <wp:cNvGraphicFramePr/>
                <a:graphic xmlns:a="http://schemas.openxmlformats.org/drawingml/2006/main">
                  <a:graphicData uri="http://schemas.microsoft.com/office/word/2010/wordprocessingShape">
                    <wps:wsp>
                      <wps:cNvSpPr txBox="1"/>
                      <wps:spPr>
                        <a:xfrm>
                          <a:off x="0" y="0"/>
                          <a:ext cx="3257550" cy="457200"/>
                        </a:xfrm>
                        <a:prstGeom prst="rect">
                          <a:avLst/>
                        </a:prstGeom>
                        <a:solidFill>
                          <a:schemeClr val="lt1"/>
                        </a:solidFill>
                        <a:ln w="6350">
                          <a:solidFill>
                            <a:prstClr val="black"/>
                          </a:solidFill>
                        </a:ln>
                      </wps:spPr>
                      <wps:txbx>
                        <w:txbxContent>
                          <w:p w14:paraId="18FEE041" w14:textId="77777777" w:rsidR="008F7983" w:rsidRDefault="008F7983" w:rsidP="008F79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_x0000_s1027" style="position:absolute;left:0;text-align:left;margin-left:0;margin-top:1.75pt;width:256.5pt;height:3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" w14:anchorId="4A2CB656">
                <v:textbox>
                  <w:txbxContent>
                    <w:p w:rsidR="008F7983" w:rsidP="008F7983" w:rsidRDefault="008F7983" w14:paraId="18FEE041" w14:textId="77777777"/>
                  </w:txbxContent>
                </v:textbox>
                <w10:wrap anchorx="margin"/>
              </v:shape>
            </w:pict>
          </mc:Fallback>
        </mc:AlternateContent>
      </w:r>
    </w:p>
    <w:p w14:paraId="1A4E5096" w14:textId="5D4BE783" w:rsidR="008F7983" w:rsidRPr="00642A65" w:rsidRDefault="008F7983" w:rsidP="00642A65">
      <w:pPr>
        <w:tabs>
          <w:tab w:val="left" w:pos="3600"/>
          <w:tab w:val="center" w:pos="4680"/>
        </w:tabs>
        <w:spacing w:after="0" w:line="276" w:lineRule="auto"/>
        <w:jc w:val="both"/>
        <w:rPr>
          <w:rFonts w:cs="Arial"/>
          <w:bCs/>
          <w:color w:val="FF0000"/>
          <w:szCs w:val="19"/>
        </w:rPr>
      </w:pPr>
    </w:p>
    <w:p w14:paraId="7005CFD4" w14:textId="7853A017" w:rsidR="00642A65" w:rsidRPr="00642A65" w:rsidRDefault="00642A65" w:rsidP="00642A65">
      <w:pPr>
        <w:tabs>
          <w:tab w:val="left" w:pos="3600"/>
          <w:tab w:val="center" w:pos="4680"/>
        </w:tabs>
        <w:spacing w:after="0" w:line="276" w:lineRule="auto"/>
        <w:jc w:val="both"/>
        <w:rPr>
          <w:rFonts w:cs="Arial"/>
          <w:bCs/>
          <w:color w:val="FF0000"/>
          <w:szCs w:val="19"/>
        </w:rPr>
      </w:pPr>
    </w:p>
    <w:p w14:paraId="5A4CCDB6" w14:textId="77777777" w:rsidR="008F7983" w:rsidRDefault="008F7983" w:rsidP="00642A65">
      <w:pPr>
        <w:pStyle w:val="paragraph"/>
        <w:spacing w:before="0" w:beforeAutospacing="0" w:after="0" w:afterAutospacing="0"/>
        <w:jc w:val="both"/>
        <w:textAlignment w:val="baseline"/>
        <w:rPr>
          <w:rStyle w:val="normaltextrun"/>
          <w:rFonts w:asciiTheme="minorHAnsi" w:hAnsiTheme="minorHAnsi" w:cs="Segoe UI"/>
          <w:bCs/>
          <w:sz w:val="19"/>
          <w:szCs w:val="19"/>
        </w:rPr>
      </w:pPr>
    </w:p>
    <w:p w14:paraId="2A02F419" w14:textId="3A4A9FCE" w:rsidR="00642A65" w:rsidRDefault="00AD7568" w:rsidP="00642A65">
      <w:pPr>
        <w:pStyle w:val="paragraph"/>
        <w:spacing w:before="0" w:beforeAutospacing="0" w:after="0" w:afterAutospacing="0"/>
        <w:jc w:val="both"/>
        <w:textAlignment w:val="baseline"/>
        <w:rPr>
          <w:rStyle w:val="normaltextrun"/>
          <w:rFonts w:asciiTheme="minorHAnsi" w:hAnsiTheme="minorHAnsi" w:cs="Segoe UI"/>
          <w:bCs/>
          <w:color w:val="FF0000"/>
          <w:sz w:val="19"/>
          <w:szCs w:val="19"/>
        </w:rPr>
      </w:pPr>
      <w:r>
        <w:rPr>
          <w:rStyle w:val="normaltextrun"/>
          <w:rFonts w:asciiTheme="minorHAnsi" w:hAnsiTheme="minorHAnsi" w:cs="Segoe UI"/>
          <w:bCs/>
          <w:sz w:val="19"/>
          <w:szCs w:val="19"/>
        </w:rPr>
        <w:t xml:space="preserve">1.3 </w:t>
      </w:r>
      <w:r w:rsidR="00642A65" w:rsidRPr="00642A65">
        <w:rPr>
          <w:rStyle w:val="normaltextrun"/>
          <w:rFonts w:asciiTheme="minorHAnsi" w:hAnsiTheme="minorHAnsi" w:cs="Segoe UI"/>
          <w:bCs/>
          <w:sz w:val="19"/>
          <w:szCs w:val="19"/>
        </w:rPr>
        <w:t>What gender do you identify with?</w:t>
      </w:r>
      <w:r w:rsidR="008F7983">
        <w:rPr>
          <w:rStyle w:val="normaltextrun"/>
          <w:rFonts w:asciiTheme="minorHAnsi" w:hAnsiTheme="minorHAnsi" w:cs="Segoe UI"/>
          <w:bCs/>
          <w:color w:val="FF0000"/>
          <w:sz w:val="19"/>
          <w:szCs w:val="19"/>
        </w:rPr>
        <w:t xml:space="preserve"> </w:t>
      </w:r>
    </w:p>
    <w:p w14:paraId="416B8CD9" w14:textId="77777777" w:rsidR="0009055E" w:rsidRPr="00642A65" w:rsidRDefault="0009055E" w:rsidP="00642A65">
      <w:pPr>
        <w:pStyle w:val="paragraph"/>
        <w:spacing w:before="0" w:beforeAutospacing="0" w:after="0" w:afterAutospacing="0"/>
        <w:jc w:val="both"/>
        <w:textAlignment w:val="baseline"/>
        <w:rPr>
          <w:rFonts w:asciiTheme="minorHAnsi" w:hAnsiTheme="minorHAnsi" w:cs="Segoe UI"/>
          <w:bCs/>
          <w:sz w:val="19"/>
          <w:szCs w:val="19"/>
        </w:rPr>
      </w:pPr>
    </w:p>
    <w:p w14:paraId="1F8B651B" w14:textId="77777777" w:rsidR="00B24ADF" w:rsidRPr="00B81C84" w:rsidRDefault="00000000" w:rsidP="00B24ADF">
      <w:pPr>
        <w:pStyle w:val="paragraph"/>
        <w:spacing w:before="0" w:beforeAutospacing="0" w:after="0" w:afterAutospacing="0"/>
        <w:ind w:left="360"/>
        <w:jc w:val="both"/>
        <w:textAlignment w:val="baseline"/>
        <w:rPr>
          <w:rFonts w:asciiTheme="minorHAnsi" w:hAnsiTheme="minorHAnsi" w:cs="Segoe UI"/>
          <w:bCs/>
          <w:sz w:val="19"/>
          <w:szCs w:val="19"/>
        </w:rPr>
      </w:pPr>
      <w:sdt>
        <w:sdtPr>
          <w:rPr>
            <w:rStyle w:val="normaltextrun"/>
            <w:rFonts w:asciiTheme="minorHAnsi" w:hAnsiTheme="minorHAnsi" w:cs="Segoe UI"/>
            <w:bCs/>
            <w:sz w:val="19"/>
            <w:szCs w:val="19"/>
          </w:rPr>
          <w:id w:val="1479107785"/>
          <w14:checkbox>
            <w14:checked w14:val="0"/>
            <w14:checkedState w14:val="2612" w14:font="MS Gothic"/>
            <w14:uncheckedState w14:val="2610" w14:font="MS Gothic"/>
          </w14:checkbox>
        </w:sdtPr>
        <w:sdtContent>
          <w:r w:rsidR="00B24ADF" w:rsidRPr="00B81C84">
            <w:rPr>
              <w:rStyle w:val="normaltextrun"/>
              <w:rFonts w:ascii="MS Gothic" w:eastAsia="MS Gothic" w:hAnsi="MS Gothic" w:cs="Segoe UI" w:hint="eastAsia"/>
              <w:bCs/>
              <w:sz w:val="19"/>
              <w:szCs w:val="19"/>
            </w:rPr>
            <w:t>☐</w:t>
          </w:r>
        </w:sdtContent>
      </w:sdt>
      <w:r w:rsidR="00B24ADF" w:rsidRPr="00B81C84">
        <w:rPr>
          <w:rStyle w:val="normaltextrun"/>
          <w:rFonts w:asciiTheme="minorHAnsi" w:hAnsiTheme="minorHAnsi" w:cs="Segoe UI"/>
          <w:bCs/>
          <w:sz w:val="19"/>
          <w:szCs w:val="19"/>
        </w:rPr>
        <w:t xml:space="preserve"> </w:t>
      </w:r>
      <w:r w:rsidR="00642A65" w:rsidRPr="00B81C84">
        <w:rPr>
          <w:rStyle w:val="normaltextrun"/>
          <w:rFonts w:asciiTheme="minorHAnsi" w:hAnsiTheme="minorHAnsi" w:cs="Segoe UI"/>
          <w:bCs/>
          <w:sz w:val="19"/>
          <w:szCs w:val="19"/>
        </w:rPr>
        <w:t>Female</w:t>
      </w:r>
      <w:r w:rsidR="00642A65" w:rsidRPr="00B81C84">
        <w:rPr>
          <w:rStyle w:val="eop"/>
          <w:rFonts w:asciiTheme="minorHAnsi" w:hAnsiTheme="minorHAnsi" w:cs="Segoe UI"/>
          <w:bCs/>
          <w:sz w:val="19"/>
          <w:szCs w:val="19"/>
        </w:rPr>
        <w:t> </w:t>
      </w:r>
    </w:p>
    <w:p w14:paraId="1C1208DC" w14:textId="1443F8F1" w:rsidR="00642A65" w:rsidRPr="00B81C84" w:rsidRDefault="00000000" w:rsidP="00B24ADF">
      <w:pPr>
        <w:pStyle w:val="paragraph"/>
        <w:spacing w:before="0" w:beforeAutospacing="0" w:after="0" w:afterAutospacing="0"/>
        <w:ind w:left="360"/>
        <w:jc w:val="both"/>
        <w:textAlignment w:val="baseline"/>
        <w:rPr>
          <w:rStyle w:val="eop"/>
          <w:rFonts w:asciiTheme="minorHAnsi" w:hAnsiTheme="minorHAnsi" w:cs="Segoe UI"/>
          <w:bCs/>
          <w:sz w:val="19"/>
          <w:szCs w:val="19"/>
        </w:rPr>
      </w:pPr>
      <w:sdt>
        <w:sdtPr>
          <w:rPr>
            <w:rStyle w:val="normaltextrun"/>
            <w:rFonts w:asciiTheme="minorHAnsi" w:hAnsiTheme="minorHAnsi" w:cs="Segoe UI"/>
            <w:bCs/>
            <w:sz w:val="19"/>
            <w:szCs w:val="19"/>
          </w:rPr>
          <w:id w:val="987131344"/>
          <w14:checkbox>
            <w14:checked w14:val="0"/>
            <w14:checkedState w14:val="2612" w14:font="MS Gothic"/>
            <w14:uncheckedState w14:val="2610" w14:font="MS Gothic"/>
          </w14:checkbox>
        </w:sdtPr>
        <w:sdtContent>
          <w:r w:rsidR="00B24ADF" w:rsidRPr="00B81C84">
            <w:rPr>
              <w:rStyle w:val="normaltextrun"/>
              <w:rFonts w:ascii="MS Gothic" w:eastAsia="MS Gothic" w:hAnsi="MS Gothic" w:cs="Segoe UI" w:hint="eastAsia"/>
              <w:bCs/>
              <w:sz w:val="19"/>
              <w:szCs w:val="19"/>
            </w:rPr>
            <w:t>☐</w:t>
          </w:r>
        </w:sdtContent>
      </w:sdt>
      <w:r w:rsidR="00B24ADF" w:rsidRPr="00B81C84">
        <w:rPr>
          <w:rStyle w:val="normaltextrun"/>
          <w:rFonts w:asciiTheme="minorHAnsi" w:hAnsiTheme="minorHAnsi" w:cs="Segoe UI"/>
          <w:bCs/>
          <w:sz w:val="19"/>
          <w:szCs w:val="19"/>
        </w:rPr>
        <w:t xml:space="preserve"> </w:t>
      </w:r>
      <w:r w:rsidR="00642A65" w:rsidRPr="00B81C84">
        <w:rPr>
          <w:rStyle w:val="normaltextrun"/>
          <w:rFonts w:asciiTheme="minorHAnsi" w:hAnsiTheme="minorHAnsi" w:cs="Segoe UI"/>
          <w:bCs/>
          <w:sz w:val="19"/>
          <w:szCs w:val="19"/>
        </w:rPr>
        <w:t>Male</w:t>
      </w:r>
    </w:p>
    <w:p w14:paraId="7AEA998A" w14:textId="33ADE116" w:rsidR="00642A65" w:rsidRPr="00B81C84" w:rsidRDefault="00000000" w:rsidP="00B24ADF">
      <w:pPr>
        <w:pStyle w:val="paragraph"/>
        <w:spacing w:before="0" w:beforeAutospacing="0" w:after="0" w:afterAutospacing="0"/>
        <w:ind w:left="360"/>
        <w:jc w:val="both"/>
        <w:textAlignment w:val="baseline"/>
        <w:rPr>
          <w:rFonts w:asciiTheme="minorHAnsi" w:hAnsiTheme="minorHAnsi" w:cs="Segoe UI"/>
          <w:bCs/>
          <w:sz w:val="19"/>
          <w:szCs w:val="19"/>
        </w:rPr>
      </w:pPr>
      <w:sdt>
        <w:sdtPr>
          <w:rPr>
            <w:rStyle w:val="normaltextrun"/>
            <w:rFonts w:asciiTheme="minorHAnsi" w:hAnsiTheme="minorHAnsi" w:cs="Segoe UI"/>
            <w:bCs/>
            <w:sz w:val="19"/>
            <w:szCs w:val="19"/>
          </w:rPr>
          <w:id w:val="1875728433"/>
          <w14:checkbox>
            <w14:checked w14:val="0"/>
            <w14:checkedState w14:val="2612" w14:font="MS Gothic"/>
            <w14:uncheckedState w14:val="2610" w14:font="MS Gothic"/>
          </w14:checkbox>
        </w:sdtPr>
        <w:sdtContent>
          <w:r w:rsidR="00B24ADF" w:rsidRPr="00B81C84">
            <w:rPr>
              <w:rStyle w:val="normaltextrun"/>
              <w:rFonts w:ascii="MS Gothic" w:eastAsia="MS Gothic" w:hAnsi="MS Gothic" w:cs="Segoe UI" w:hint="eastAsia"/>
              <w:bCs/>
              <w:sz w:val="19"/>
              <w:szCs w:val="19"/>
            </w:rPr>
            <w:t>☐</w:t>
          </w:r>
        </w:sdtContent>
      </w:sdt>
      <w:r w:rsidR="00B24ADF" w:rsidRPr="00B81C84">
        <w:rPr>
          <w:rStyle w:val="normaltextrun"/>
          <w:rFonts w:asciiTheme="minorHAnsi" w:hAnsiTheme="minorHAnsi" w:cs="Segoe UI"/>
          <w:bCs/>
          <w:sz w:val="19"/>
          <w:szCs w:val="19"/>
        </w:rPr>
        <w:t xml:space="preserve"> </w:t>
      </w:r>
      <w:r w:rsidR="00642A65" w:rsidRPr="00B81C84">
        <w:rPr>
          <w:rStyle w:val="normaltextrun"/>
          <w:rFonts w:asciiTheme="minorHAnsi" w:hAnsiTheme="minorHAnsi" w:cs="Segoe UI"/>
          <w:bCs/>
          <w:sz w:val="19"/>
          <w:szCs w:val="19"/>
        </w:rPr>
        <w:t>Non-binary or gender non-conforming</w:t>
      </w:r>
      <w:r w:rsidR="00642A65" w:rsidRPr="00B81C84">
        <w:rPr>
          <w:rStyle w:val="eop"/>
          <w:rFonts w:asciiTheme="minorHAnsi" w:hAnsiTheme="minorHAnsi" w:cs="Segoe UI"/>
          <w:bCs/>
          <w:sz w:val="19"/>
          <w:szCs w:val="19"/>
        </w:rPr>
        <w:t> </w:t>
      </w:r>
    </w:p>
    <w:p w14:paraId="15113720" w14:textId="2ECBF903" w:rsidR="00642A65" w:rsidRPr="00B81C84" w:rsidRDefault="00000000" w:rsidP="00B24ADF">
      <w:pPr>
        <w:pStyle w:val="paragraph"/>
        <w:spacing w:before="0" w:beforeAutospacing="0" w:after="0" w:afterAutospacing="0"/>
        <w:ind w:left="360"/>
        <w:jc w:val="both"/>
        <w:textAlignment w:val="baseline"/>
        <w:rPr>
          <w:rFonts w:asciiTheme="minorHAnsi" w:hAnsiTheme="minorHAnsi" w:cs="Segoe UI"/>
          <w:bCs/>
          <w:sz w:val="19"/>
          <w:szCs w:val="19"/>
        </w:rPr>
      </w:pPr>
      <w:sdt>
        <w:sdtPr>
          <w:rPr>
            <w:rStyle w:val="normaltextrun"/>
            <w:rFonts w:asciiTheme="minorHAnsi" w:hAnsiTheme="minorHAnsi" w:cs="Segoe UI"/>
            <w:bCs/>
            <w:sz w:val="19"/>
            <w:szCs w:val="19"/>
          </w:rPr>
          <w:id w:val="-1107969206"/>
          <w14:checkbox>
            <w14:checked w14:val="0"/>
            <w14:checkedState w14:val="2612" w14:font="MS Gothic"/>
            <w14:uncheckedState w14:val="2610" w14:font="MS Gothic"/>
          </w14:checkbox>
        </w:sdtPr>
        <w:sdtContent>
          <w:r w:rsidR="00B24ADF" w:rsidRPr="00B81C84">
            <w:rPr>
              <w:rStyle w:val="normaltextrun"/>
              <w:rFonts w:ascii="MS Gothic" w:eastAsia="MS Gothic" w:hAnsi="MS Gothic" w:cs="Segoe UI" w:hint="eastAsia"/>
              <w:bCs/>
              <w:sz w:val="19"/>
              <w:szCs w:val="19"/>
            </w:rPr>
            <w:t>☐</w:t>
          </w:r>
        </w:sdtContent>
      </w:sdt>
      <w:r w:rsidR="00B24ADF" w:rsidRPr="00B81C84">
        <w:rPr>
          <w:rStyle w:val="normaltextrun"/>
          <w:rFonts w:asciiTheme="minorHAnsi" w:hAnsiTheme="minorHAnsi" w:cs="Segoe UI"/>
          <w:bCs/>
          <w:sz w:val="19"/>
          <w:szCs w:val="19"/>
        </w:rPr>
        <w:t xml:space="preserve"> </w:t>
      </w:r>
      <w:r w:rsidR="00642A65" w:rsidRPr="00B81C84">
        <w:rPr>
          <w:rStyle w:val="normaltextrun"/>
          <w:rFonts w:asciiTheme="minorHAnsi" w:hAnsiTheme="minorHAnsi" w:cs="Segoe UI"/>
          <w:bCs/>
          <w:sz w:val="19"/>
          <w:szCs w:val="19"/>
        </w:rPr>
        <w:t>Other not listed</w:t>
      </w:r>
      <w:r w:rsidR="00642A65" w:rsidRPr="00B81C84">
        <w:rPr>
          <w:rStyle w:val="eop"/>
          <w:rFonts w:asciiTheme="minorHAnsi" w:hAnsiTheme="minorHAnsi" w:cs="Segoe UI"/>
          <w:bCs/>
          <w:sz w:val="19"/>
          <w:szCs w:val="19"/>
        </w:rPr>
        <w:t> </w:t>
      </w:r>
    </w:p>
    <w:p w14:paraId="507C80FE" w14:textId="57D0956F" w:rsidR="00642A65" w:rsidRPr="00B81C84" w:rsidRDefault="00000000" w:rsidP="00B81C84">
      <w:pPr>
        <w:pStyle w:val="paragraph"/>
        <w:spacing w:before="0" w:beforeAutospacing="0" w:after="0" w:afterAutospacing="0"/>
        <w:ind w:left="360"/>
        <w:jc w:val="both"/>
        <w:textAlignment w:val="baseline"/>
        <w:rPr>
          <w:rStyle w:val="eop"/>
          <w:rFonts w:asciiTheme="minorHAnsi" w:hAnsiTheme="minorHAnsi" w:cs="Segoe UI"/>
          <w:bCs/>
          <w:sz w:val="19"/>
          <w:szCs w:val="19"/>
        </w:rPr>
      </w:pPr>
      <w:sdt>
        <w:sdtPr>
          <w:rPr>
            <w:rStyle w:val="normaltextrun"/>
            <w:rFonts w:asciiTheme="minorHAnsi" w:hAnsiTheme="minorHAnsi" w:cs="Segoe UI"/>
            <w:sz w:val="19"/>
            <w:szCs w:val="19"/>
          </w:rPr>
          <w:id w:val="1044177055"/>
          <w14:checkbox>
            <w14:checked w14:val="0"/>
            <w14:checkedState w14:val="2612" w14:font="MS Gothic"/>
            <w14:uncheckedState w14:val="2610" w14:font="MS Gothic"/>
          </w14:checkbox>
        </w:sdtPr>
        <w:sdtContent>
          <w:r w:rsidR="00B81C84" w:rsidRPr="0B7CC413">
            <w:rPr>
              <w:rStyle w:val="normaltextrun"/>
              <w:rFonts w:ascii="MS Gothic" w:eastAsia="MS Gothic" w:hAnsi="MS Gothic" w:cs="Segoe UI"/>
              <w:sz w:val="19"/>
              <w:szCs w:val="19"/>
            </w:rPr>
            <w:t>☐</w:t>
          </w:r>
        </w:sdtContent>
      </w:sdt>
      <w:r w:rsidR="00B81C84" w:rsidRPr="0B7CC413">
        <w:rPr>
          <w:rStyle w:val="normaltextrun"/>
          <w:rFonts w:asciiTheme="minorHAnsi" w:hAnsiTheme="minorHAnsi" w:cs="Segoe UI"/>
          <w:sz w:val="19"/>
          <w:szCs w:val="19"/>
        </w:rPr>
        <w:t xml:space="preserve"> </w:t>
      </w:r>
      <w:r w:rsidR="00642A65" w:rsidRPr="0B7CC413">
        <w:rPr>
          <w:rStyle w:val="normaltextrun"/>
          <w:rFonts w:asciiTheme="minorHAnsi" w:hAnsiTheme="minorHAnsi" w:cs="Segoe UI"/>
          <w:sz w:val="19"/>
          <w:szCs w:val="19"/>
        </w:rPr>
        <w:t>Prefer not to say</w:t>
      </w:r>
      <w:r w:rsidR="00642A65" w:rsidRPr="0B7CC413">
        <w:rPr>
          <w:rStyle w:val="eop"/>
          <w:rFonts w:asciiTheme="minorHAnsi" w:hAnsiTheme="minorHAnsi" w:cs="Segoe UI"/>
          <w:sz w:val="19"/>
          <w:szCs w:val="19"/>
        </w:rPr>
        <w:t> </w:t>
      </w:r>
    </w:p>
    <w:p w14:paraId="05396EC2" w14:textId="3149BBB0" w:rsidR="0B7CC413" w:rsidRDefault="0B7CC413" w:rsidP="0B7CC413">
      <w:pPr>
        <w:pStyle w:val="paragraph"/>
        <w:spacing w:after="0"/>
        <w:jc w:val="both"/>
        <w:rPr>
          <w:rStyle w:val="eop"/>
          <w:rFonts w:asciiTheme="minorHAnsi" w:hAnsiTheme="minorHAnsi" w:cs="Segoe UI"/>
          <w:sz w:val="19"/>
          <w:szCs w:val="19"/>
        </w:rPr>
      </w:pPr>
    </w:p>
    <w:p w14:paraId="536D7D38" w14:textId="716DBF7D" w:rsidR="00642A65" w:rsidRPr="00642A65" w:rsidRDefault="00AD7568" w:rsidP="00642A65">
      <w:pPr>
        <w:pStyle w:val="paragraph"/>
        <w:spacing w:after="0"/>
        <w:jc w:val="both"/>
        <w:textAlignment w:val="baseline"/>
      </w:pPr>
      <w:r w:rsidRPr="0B7CC413">
        <w:rPr>
          <w:rStyle w:val="eop"/>
          <w:rFonts w:asciiTheme="minorHAnsi" w:hAnsiTheme="minorHAnsi" w:cs="Segoe UI"/>
          <w:sz w:val="19"/>
          <w:szCs w:val="19"/>
        </w:rPr>
        <w:t xml:space="preserve">1.4 </w:t>
      </w:r>
      <w:r w:rsidR="00642A65" w:rsidRPr="0B7CC413">
        <w:rPr>
          <w:rStyle w:val="eop"/>
          <w:rFonts w:asciiTheme="minorHAnsi" w:hAnsiTheme="minorHAnsi" w:cs="Segoe UI"/>
          <w:sz w:val="19"/>
          <w:szCs w:val="19"/>
        </w:rPr>
        <w:t>Is the gender you identify with the same as your sex assigned at birth?</w:t>
      </w:r>
    </w:p>
    <w:p w14:paraId="656966B5" w14:textId="7303C98A" w:rsidR="0B7CC413" w:rsidRDefault="0B7CC413" w:rsidP="0B7CC413">
      <w:pPr>
        <w:pStyle w:val="paragraph"/>
        <w:spacing w:after="0"/>
        <w:jc w:val="both"/>
        <w:rPr>
          <w:rStyle w:val="eop"/>
          <w:rFonts w:asciiTheme="minorHAnsi" w:hAnsiTheme="minorHAnsi" w:cs="Segoe UI"/>
          <w:sz w:val="19"/>
          <w:szCs w:val="19"/>
        </w:rPr>
      </w:pPr>
    </w:p>
    <w:p w14:paraId="506D21E1" w14:textId="2AE9A564" w:rsidR="0009055E" w:rsidRPr="00B81C84" w:rsidRDefault="00000000" w:rsidP="0009055E">
      <w:pPr>
        <w:pStyle w:val="paragraph"/>
        <w:spacing w:before="0" w:beforeAutospacing="0" w:after="0" w:afterAutospacing="0"/>
        <w:ind w:left="360"/>
        <w:jc w:val="both"/>
        <w:textAlignment w:val="baseline"/>
        <w:rPr>
          <w:rFonts w:asciiTheme="minorHAnsi" w:hAnsiTheme="minorHAnsi" w:cs="Segoe UI"/>
          <w:bCs/>
          <w:sz w:val="19"/>
          <w:szCs w:val="19"/>
        </w:rPr>
      </w:pPr>
      <w:sdt>
        <w:sdtPr>
          <w:rPr>
            <w:rStyle w:val="normaltextrun"/>
            <w:rFonts w:asciiTheme="minorHAnsi" w:hAnsiTheme="minorHAnsi" w:cs="Segoe UI"/>
            <w:bCs/>
            <w:sz w:val="19"/>
            <w:szCs w:val="19"/>
          </w:rPr>
          <w:id w:val="-1864125715"/>
          <w14:checkbox>
            <w14:checked w14:val="0"/>
            <w14:checkedState w14:val="2612" w14:font="MS Gothic"/>
            <w14:uncheckedState w14:val="2610" w14:font="MS Gothic"/>
          </w14:checkbox>
        </w:sdtPr>
        <w:sdtContent>
          <w:r w:rsidR="0009055E" w:rsidRPr="00B81C84">
            <w:rPr>
              <w:rStyle w:val="normaltextrun"/>
              <w:rFonts w:ascii="MS Gothic" w:eastAsia="MS Gothic" w:hAnsi="MS Gothic" w:cs="Segoe UI" w:hint="eastAsia"/>
              <w:bCs/>
              <w:sz w:val="19"/>
              <w:szCs w:val="19"/>
            </w:rPr>
            <w:t>☐</w:t>
          </w:r>
        </w:sdtContent>
      </w:sdt>
      <w:r w:rsidR="0009055E" w:rsidRPr="00B81C84">
        <w:rPr>
          <w:rStyle w:val="normaltextrun"/>
          <w:rFonts w:asciiTheme="minorHAnsi" w:hAnsiTheme="minorHAnsi" w:cs="Segoe UI"/>
          <w:bCs/>
          <w:sz w:val="19"/>
          <w:szCs w:val="19"/>
        </w:rPr>
        <w:t xml:space="preserve"> </w:t>
      </w:r>
      <w:r w:rsidR="0009055E">
        <w:rPr>
          <w:rStyle w:val="normaltextrun"/>
          <w:rFonts w:asciiTheme="minorHAnsi" w:hAnsiTheme="minorHAnsi" w:cs="Segoe UI"/>
          <w:bCs/>
          <w:sz w:val="19"/>
          <w:szCs w:val="19"/>
        </w:rPr>
        <w:t>Yes</w:t>
      </w:r>
    </w:p>
    <w:p w14:paraId="05B986F0" w14:textId="0A0C9EB3" w:rsidR="0009055E" w:rsidRPr="00B81C84" w:rsidRDefault="00000000" w:rsidP="0009055E">
      <w:pPr>
        <w:pStyle w:val="paragraph"/>
        <w:spacing w:before="0" w:beforeAutospacing="0" w:after="0" w:afterAutospacing="0"/>
        <w:ind w:left="360"/>
        <w:jc w:val="both"/>
        <w:textAlignment w:val="baseline"/>
        <w:rPr>
          <w:rStyle w:val="eop"/>
          <w:rFonts w:asciiTheme="minorHAnsi" w:hAnsiTheme="minorHAnsi" w:cs="Segoe UI"/>
          <w:bCs/>
          <w:sz w:val="19"/>
          <w:szCs w:val="19"/>
        </w:rPr>
      </w:pPr>
      <w:sdt>
        <w:sdtPr>
          <w:rPr>
            <w:rStyle w:val="normaltextrun"/>
            <w:rFonts w:asciiTheme="minorHAnsi" w:hAnsiTheme="minorHAnsi" w:cs="Segoe UI"/>
            <w:bCs/>
            <w:sz w:val="19"/>
            <w:szCs w:val="19"/>
          </w:rPr>
          <w:id w:val="-1596553946"/>
          <w14:checkbox>
            <w14:checked w14:val="0"/>
            <w14:checkedState w14:val="2612" w14:font="MS Gothic"/>
            <w14:uncheckedState w14:val="2610" w14:font="MS Gothic"/>
          </w14:checkbox>
        </w:sdtPr>
        <w:sdtContent>
          <w:r w:rsidR="0009055E" w:rsidRPr="00B81C84">
            <w:rPr>
              <w:rStyle w:val="normaltextrun"/>
              <w:rFonts w:ascii="MS Gothic" w:eastAsia="MS Gothic" w:hAnsi="MS Gothic" w:cs="Segoe UI" w:hint="eastAsia"/>
              <w:bCs/>
              <w:sz w:val="19"/>
              <w:szCs w:val="19"/>
            </w:rPr>
            <w:t>☐</w:t>
          </w:r>
        </w:sdtContent>
      </w:sdt>
      <w:r w:rsidR="0009055E" w:rsidRPr="00B81C84">
        <w:rPr>
          <w:rStyle w:val="normaltextrun"/>
          <w:rFonts w:asciiTheme="minorHAnsi" w:hAnsiTheme="minorHAnsi" w:cs="Segoe UI"/>
          <w:bCs/>
          <w:sz w:val="19"/>
          <w:szCs w:val="19"/>
        </w:rPr>
        <w:t xml:space="preserve"> </w:t>
      </w:r>
      <w:r w:rsidR="0009055E">
        <w:rPr>
          <w:rStyle w:val="normaltextrun"/>
          <w:rFonts w:asciiTheme="minorHAnsi" w:hAnsiTheme="minorHAnsi" w:cs="Segoe UI"/>
          <w:bCs/>
          <w:sz w:val="19"/>
          <w:szCs w:val="19"/>
        </w:rPr>
        <w:t>No</w:t>
      </w:r>
    </w:p>
    <w:p w14:paraId="0DC4AFD0" w14:textId="77777777" w:rsidR="0009055E" w:rsidRPr="00B81C84" w:rsidRDefault="00000000" w:rsidP="0009055E">
      <w:pPr>
        <w:pStyle w:val="paragraph"/>
        <w:spacing w:before="0" w:beforeAutospacing="0" w:after="0" w:afterAutospacing="0"/>
        <w:ind w:left="360"/>
        <w:jc w:val="both"/>
        <w:textAlignment w:val="baseline"/>
        <w:rPr>
          <w:rStyle w:val="eop"/>
          <w:rFonts w:asciiTheme="minorHAnsi" w:hAnsiTheme="minorHAnsi" w:cs="Segoe UI"/>
          <w:bCs/>
          <w:sz w:val="19"/>
          <w:szCs w:val="19"/>
        </w:rPr>
      </w:pPr>
      <w:sdt>
        <w:sdtPr>
          <w:rPr>
            <w:rStyle w:val="normaltextrun"/>
            <w:rFonts w:asciiTheme="minorHAnsi" w:hAnsiTheme="minorHAnsi" w:cs="Segoe UI"/>
            <w:bCs/>
            <w:sz w:val="19"/>
            <w:szCs w:val="19"/>
          </w:rPr>
          <w:id w:val="576942217"/>
          <w14:checkbox>
            <w14:checked w14:val="0"/>
            <w14:checkedState w14:val="2612" w14:font="MS Gothic"/>
            <w14:uncheckedState w14:val="2610" w14:font="MS Gothic"/>
          </w14:checkbox>
        </w:sdtPr>
        <w:sdtContent>
          <w:r w:rsidR="0009055E" w:rsidRPr="00B81C84">
            <w:rPr>
              <w:rStyle w:val="normaltextrun"/>
              <w:rFonts w:ascii="MS Gothic" w:eastAsia="MS Gothic" w:hAnsi="MS Gothic" w:cs="Segoe UI" w:hint="eastAsia"/>
              <w:bCs/>
              <w:sz w:val="19"/>
              <w:szCs w:val="19"/>
            </w:rPr>
            <w:t>☐</w:t>
          </w:r>
        </w:sdtContent>
      </w:sdt>
      <w:r w:rsidR="0009055E" w:rsidRPr="00B81C84">
        <w:rPr>
          <w:rStyle w:val="normaltextrun"/>
          <w:rFonts w:asciiTheme="minorHAnsi" w:hAnsiTheme="minorHAnsi" w:cs="Segoe UI"/>
          <w:bCs/>
          <w:sz w:val="19"/>
          <w:szCs w:val="19"/>
        </w:rPr>
        <w:t xml:space="preserve"> Prefer not to say</w:t>
      </w:r>
      <w:r w:rsidR="0009055E" w:rsidRPr="00B81C84">
        <w:rPr>
          <w:rStyle w:val="eop"/>
          <w:rFonts w:asciiTheme="minorHAnsi" w:hAnsiTheme="minorHAnsi" w:cs="Segoe UI"/>
          <w:bCs/>
          <w:sz w:val="19"/>
          <w:szCs w:val="19"/>
        </w:rPr>
        <w:t> </w:t>
      </w:r>
    </w:p>
    <w:p w14:paraId="66B02277" w14:textId="77777777" w:rsidR="00642A65" w:rsidRPr="00642A65" w:rsidRDefault="00642A65" w:rsidP="00642A65">
      <w:pPr>
        <w:pStyle w:val="paragraph"/>
        <w:spacing w:before="0" w:beforeAutospacing="0" w:after="0" w:afterAutospacing="0"/>
        <w:jc w:val="both"/>
        <w:textAlignment w:val="baseline"/>
        <w:rPr>
          <w:rStyle w:val="eop"/>
          <w:rFonts w:asciiTheme="minorHAnsi" w:hAnsiTheme="minorHAnsi" w:cs="Segoe UI"/>
          <w:bCs/>
          <w:sz w:val="19"/>
          <w:szCs w:val="19"/>
        </w:rPr>
      </w:pPr>
    </w:p>
    <w:p w14:paraId="0E2722FF" w14:textId="1E8B7823" w:rsidR="00642A65" w:rsidRDefault="00AD7568" w:rsidP="00642A65">
      <w:pPr>
        <w:pStyle w:val="paragraph"/>
        <w:spacing w:before="0" w:beforeAutospacing="0" w:after="0" w:afterAutospacing="0"/>
        <w:jc w:val="both"/>
        <w:textAlignment w:val="baseline"/>
        <w:rPr>
          <w:rStyle w:val="eop"/>
          <w:rFonts w:asciiTheme="minorHAnsi" w:hAnsiTheme="minorHAnsi" w:cs="Segoe UI"/>
          <w:bCs/>
          <w:sz w:val="19"/>
          <w:szCs w:val="19"/>
        </w:rPr>
      </w:pPr>
      <w:r>
        <w:rPr>
          <w:rStyle w:val="eop"/>
          <w:rFonts w:asciiTheme="minorHAnsi" w:hAnsiTheme="minorHAnsi" w:cs="Segoe UI"/>
          <w:bCs/>
          <w:sz w:val="19"/>
          <w:szCs w:val="19"/>
        </w:rPr>
        <w:t xml:space="preserve">1.5 </w:t>
      </w:r>
      <w:r w:rsidR="00642A65" w:rsidRPr="00642A65">
        <w:rPr>
          <w:rStyle w:val="eop"/>
          <w:rFonts w:asciiTheme="minorHAnsi" w:hAnsiTheme="minorHAnsi" w:cs="Segoe UI"/>
          <w:bCs/>
          <w:sz w:val="19"/>
          <w:szCs w:val="19"/>
        </w:rPr>
        <w:t xml:space="preserve">Do you identify </w:t>
      </w:r>
      <w:r w:rsidR="00012CA7">
        <w:rPr>
          <w:rStyle w:val="eop"/>
          <w:rFonts w:asciiTheme="minorHAnsi" w:hAnsiTheme="minorHAnsi" w:cs="Segoe UI"/>
          <w:bCs/>
          <w:sz w:val="19"/>
          <w:szCs w:val="19"/>
        </w:rPr>
        <w:t>with any of the below groups</w:t>
      </w:r>
      <w:r w:rsidR="00642A65" w:rsidRPr="00642A65">
        <w:rPr>
          <w:rStyle w:val="eop"/>
          <w:rFonts w:asciiTheme="minorHAnsi" w:hAnsiTheme="minorHAnsi" w:cs="Segoe UI"/>
          <w:bCs/>
          <w:sz w:val="19"/>
          <w:szCs w:val="19"/>
        </w:rPr>
        <w:t>?</w:t>
      </w:r>
    </w:p>
    <w:p w14:paraId="48EA30E1" w14:textId="77777777" w:rsidR="0076073D" w:rsidRDefault="0076073D" w:rsidP="00642A65">
      <w:pPr>
        <w:pStyle w:val="paragraph"/>
        <w:spacing w:before="0" w:beforeAutospacing="0" w:after="0" w:afterAutospacing="0"/>
        <w:jc w:val="both"/>
        <w:textAlignment w:val="baseline"/>
        <w:rPr>
          <w:rStyle w:val="eop"/>
          <w:rFonts w:asciiTheme="minorHAnsi" w:hAnsiTheme="minorHAnsi" w:cs="Segoe UI"/>
          <w:bCs/>
          <w:sz w:val="19"/>
          <w:szCs w:val="19"/>
        </w:rPr>
      </w:pPr>
    </w:p>
    <w:p w14:paraId="7CB66794" w14:textId="546124B5" w:rsidR="0076073D" w:rsidRPr="0076073D" w:rsidRDefault="00000000" w:rsidP="0076073D">
      <w:pPr>
        <w:spacing w:after="0" w:line="276" w:lineRule="auto"/>
        <w:ind w:firstLine="360"/>
        <w:contextualSpacing/>
        <w:jc w:val="both"/>
        <w:rPr>
          <w:rFonts w:cs="Arial"/>
          <w:bCs/>
          <w:szCs w:val="19"/>
        </w:rPr>
      </w:pPr>
      <w:sdt>
        <w:sdtPr>
          <w:rPr>
            <w:rStyle w:val="normaltextrun"/>
            <w:rFonts w:ascii="MS Gothic" w:eastAsia="MS Gothic" w:hAnsi="MS Gothic" w:cs="Segoe UI"/>
            <w:bCs/>
            <w:szCs w:val="19"/>
          </w:rPr>
          <w:id w:val="414902444"/>
          <w14:checkbox>
            <w14:checked w14:val="0"/>
            <w14:checkedState w14:val="2612" w14:font="MS Gothic"/>
            <w14:uncheckedState w14:val="2610" w14:font="MS Gothic"/>
          </w14:checkbox>
        </w:sdtPr>
        <w:sdtContent>
          <w:r w:rsidR="0076073D" w:rsidRPr="0076073D">
            <w:rPr>
              <w:rStyle w:val="normaltextrun"/>
              <w:rFonts w:ascii="MS Gothic" w:eastAsia="MS Gothic" w:hAnsi="MS Gothic" w:cs="Segoe UI" w:hint="eastAsia"/>
              <w:bCs/>
              <w:szCs w:val="19"/>
            </w:rPr>
            <w:t>☐</w:t>
          </w:r>
        </w:sdtContent>
      </w:sdt>
      <w:r w:rsidR="0076073D" w:rsidRPr="0076073D">
        <w:rPr>
          <w:rStyle w:val="normaltextrun"/>
          <w:rFonts w:cs="Segoe UI"/>
          <w:bCs/>
          <w:szCs w:val="19"/>
        </w:rPr>
        <w:t xml:space="preserve"> </w:t>
      </w:r>
      <w:r w:rsidR="0076073D" w:rsidRPr="0076073D">
        <w:rPr>
          <w:rFonts w:cs="Arial"/>
          <w:bCs/>
          <w:szCs w:val="19"/>
        </w:rPr>
        <w:t>Adolescent girls and young women</w:t>
      </w:r>
    </w:p>
    <w:p w14:paraId="7CB0A674" w14:textId="281D66E7" w:rsidR="0076073D" w:rsidRPr="0076073D" w:rsidRDefault="00000000" w:rsidP="0076073D">
      <w:pPr>
        <w:spacing w:after="0" w:line="276" w:lineRule="auto"/>
        <w:ind w:left="360"/>
        <w:contextualSpacing/>
        <w:jc w:val="both"/>
        <w:rPr>
          <w:rStyle w:val="eop"/>
          <w:rFonts w:cs="Arial"/>
          <w:bCs/>
          <w:szCs w:val="19"/>
        </w:rPr>
      </w:pPr>
      <w:sdt>
        <w:sdtPr>
          <w:rPr>
            <w:rStyle w:val="normaltextrun"/>
            <w:rFonts w:ascii="MS Gothic" w:eastAsia="MS Gothic" w:hAnsi="MS Gothic" w:cs="Segoe UI"/>
            <w:bCs/>
            <w:szCs w:val="19"/>
          </w:rPr>
          <w:id w:val="-2103719108"/>
          <w14:checkbox>
            <w14:checked w14:val="0"/>
            <w14:checkedState w14:val="2612" w14:font="MS Gothic"/>
            <w14:uncheckedState w14:val="2610" w14:font="MS Gothic"/>
          </w14:checkbox>
        </w:sdtPr>
        <w:sdtContent>
          <w:r w:rsidR="0076073D" w:rsidRPr="0076073D">
            <w:rPr>
              <w:rStyle w:val="normaltextrun"/>
              <w:rFonts w:ascii="MS Gothic" w:eastAsia="MS Gothic" w:hAnsi="MS Gothic" w:cs="Segoe UI" w:hint="eastAsia"/>
              <w:bCs/>
              <w:szCs w:val="19"/>
            </w:rPr>
            <w:t>☐</w:t>
          </w:r>
        </w:sdtContent>
      </w:sdt>
      <w:r w:rsidR="0076073D" w:rsidRPr="0076073D">
        <w:rPr>
          <w:rStyle w:val="normaltextrun"/>
          <w:rFonts w:cs="Segoe UI"/>
          <w:bCs/>
          <w:szCs w:val="19"/>
        </w:rPr>
        <w:t xml:space="preserve"> </w:t>
      </w:r>
      <w:r w:rsidR="0076073D" w:rsidRPr="0076073D">
        <w:rPr>
          <w:rFonts w:cs="Arial"/>
          <w:bCs/>
          <w:szCs w:val="19"/>
        </w:rPr>
        <w:t>Gay and other men who have sex with men</w:t>
      </w:r>
    </w:p>
    <w:p w14:paraId="1FEE9C90" w14:textId="397D9B3E" w:rsidR="0076073D" w:rsidRPr="0076073D" w:rsidRDefault="00000000" w:rsidP="0076073D">
      <w:pPr>
        <w:spacing w:after="0" w:line="276" w:lineRule="auto"/>
        <w:ind w:firstLine="360"/>
        <w:contextualSpacing/>
        <w:jc w:val="both"/>
        <w:rPr>
          <w:rFonts w:cs="Arial"/>
          <w:bCs/>
          <w:szCs w:val="19"/>
        </w:rPr>
      </w:pPr>
      <w:sdt>
        <w:sdtPr>
          <w:rPr>
            <w:rStyle w:val="normaltextrun"/>
            <w:rFonts w:ascii="MS Gothic" w:eastAsia="MS Gothic" w:hAnsi="MS Gothic" w:cs="Segoe UI"/>
            <w:bCs/>
            <w:szCs w:val="19"/>
          </w:rPr>
          <w:id w:val="340970220"/>
          <w14:checkbox>
            <w14:checked w14:val="0"/>
            <w14:checkedState w14:val="2612" w14:font="MS Gothic"/>
            <w14:uncheckedState w14:val="2610" w14:font="MS Gothic"/>
          </w14:checkbox>
        </w:sdtPr>
        <w:sdtContent>
          <w:r w:rsidR="0076073D">
            <w:rPr>
              <w:rStyle w:val="normaltextrun"/>
              <w:rFonts w:ascii="MS Gothic" w:eastAsia="MS Gothic" w:hAnsi="MS Gothic" w:cs="Segoe UI" w:hint="eastAsia"/>
              <w:bCs/>
              <w:szCs w:val="19"/>
            </w:rPr>
            <w:t>☐</w:t>
          </w:r>
        </w:sdtContent>
      </w:sdt>
      <w:r w:rsidR="0076073D" w:rsidRPr="0076073D">
        <w:rPr>
          <w:rStyle w:val="normaltextrun"/>
          <w:rFonts w:cs="Segoe UI"/>
          <w:bCs/>
          <w:szCs w:val="19"/>
        </w:rPr>
        <w:t xml:space="preserve"> </w:t>
      </w:r>
      <w:r w:rsidR="0076073D" w:rsidRPr="0076073D">
        <w:rPr>
          <w:rFonts w:cs="Arial"/>
          <w:bCs/>
          <w:szCs w:val="19"/>
        </w:rPr>
        <w:t>People who inject drug</w:t>
      </w:r>
      <w:r w:rsidR="0076073D">
        <w:rPr>
          <w:rFonts w:cs="Arial"/>
          <w:bCs/>
          <w:szCs w:val="19"/>
        </w:rPr>
        <w:t>s</w:t>
      </w:r>
    </w:p>
    <w:p w14:paraId="1FF913DC" w14:textId="2809B078" w:rsidR="0076073D" w:rsidRPr="0076073D" w:rsidRDefault="00000000" w:rsidP="0076073D">
      <w:pPr>
        <w:spacing w:after="0" w:line="276" w:lineRule="auto"/>
        <w:ind w:left="360"/>
        <w:contextualSpacing/>
        <w:jc w:val="both"/>
        <w:rPr>
          <w:rFonts w:cs="Arial"/>
          <w:bCs/>
          <w:szCs w:val="19"/>
        </w:rPr>
      </w:pPr>
      <w:sdt>
        <w:sdtPr>
          <w:rPr>
            <w:rStyle w:val="normaltextrun"/>
            <w:rFonts w:ascii="MS Gothic" w:eastAsia="MS Gothic" w:hAnsi="MS Gothic" w:cs="Segoe UI"/>
            <w:bCs/>
            <w:szCs w:val="19"/>
          </w:rPr>
          <w:id w:val="822775068"/>
          <w14:checkbox>
            <w14:checked w14:val="0"/>
            <w14:checkedState w14:val="2612" w14:font="MS Gothic"/>
            <w14:uncheckedState w14:val="2610" w14:font="MS Gothic"/>
          </w14:checkbox>
        </w:sdtPr>
        <w:sdtContent>
          <w:r w:rsidR="0076073D">
            <w:rPr>
              <w:rStyle w:val="normaltextrun"/>
              <w:rFonts w:ascii="MS Gothic" w:eastAsia="MS Gothic" w:hAnsi="MS Gothic" w:cs="Segoe UI" w:hint="eastAsia"/>
              <w:bCs/>
              <w:szCs w:val="19"/>
            </w:rPr>
            <w:t>☐</w:t>
          </w:r>
        </w:sdtContent>
      </w:sdt>
      <w:r w:rsidR="0076073D" w:rsidRPr="0076073D">
        <w:rPr>
          <w:rStyle w:val="normaltextrun"/>
          <w:rFonts w:cs="Segoe UI"/>
          <w:bCs/>
          <w:szCs w:val="19"/>
        </w:rPr>
        <w:t xml:space="preserve"> </w:t>
      </w:r>
      <w:r w:rsidR="0076073D" w:rsidRPr="0076073D">
        <w:rPr>
          <w:rFonts w:cs="Arial"/>
          <w:bCs/>
          <w:szCs w:val="19"/>
        </w:rPr>
        <w:t>People in prisons and other closed settings</w:t>
      </w:r>
    </w:p>
    <w:p w14:paraId="317BA6B4" w14:textId="080B88FE" w:rsidR="0076073D" w:rsidRPr="00B81C84" w:rsidRDefault="00000000" w:rsidP="0076073D">
      <w:pPr>
        <w:pStyle w:val="paragraph"/>
        <w:spacing w:before="0" w:beforeAutospacing="0" w:after="0" w:afterAutospacing="0"/>
        <w:ind w:left="360"/>
        <w:jc w:val="both"/>
        <w:textAlignment w:val="baseline"/>
        <w:rPr>
          <w:rStyle w:val="eop"/>
          <w:rFonts w:asciiTheme="minorHAnsi" w:hAnsiTheme="minorHAnsi" w:cs="Segoe UI"/>
          <w:bCs/>
          <w:sz w:val="19"/>
          <w:szCs w:val="19"/>
        </w:rPr>
      </w:pPr>
      <w:sdt>
        <w:sdtPr>
          <w:rPr>
            <w:rStyle w:val="normaltextrun"/>
            <w:rFonts w:asciiTheme="minorHAnsi" w:hAnsiTheme="minorHAnsi" w:cs="Segoe UI"/>
            <w:bCs/>
            <w:sz w:val="19"/>
            <w:szCs w:val="19"/>
          </w:rPr>
          <w:id w:val="-737317392"/>
          <w14:checkbox>
            <w14:checked w14:val="0"/>
            <w14:checkedState w14:val="2612" w14:font="MS Gothic"/>
            <w14:uncheckedState w14:val="2610" w14:font="MS Gothic"/>
          </w14:checkbox>
        </w:sdtPr>
        <w:sdtContent>
          <w:r w:rsidR="0076073D" w:rsidRPr="00B81C84">
            <w:rPr>
              <w:rStyle w:val="normaltextrun"/>
              <w:rFonts w:ascii="MS Gothic" w:eastAsia="MS Gothic" w:hAnsi="MS Gothic" w:cs="Segoe UI" w:hint="eastAsia"/>
              <w:bCs/>
              <w:sz w:val="19"/>
              <w:szCs w:val="19"/>
            </w:rPr>
            <w:t>☐</w:t>
          </w:r>
        </w:sdtContent>
      </w:sdt>
      <w:r w:rsidR="0076073D" w:rsidRPr="00B81C84">
        <w:rPr>
          <w:rStyle w:val="normaltextrun"/>
          <w:rFonts w:asciiTheme="minorHAnsi" w:hAnsiTheme="minorHAnsi" w:cs="Segoe UI"/>
          <w:bCs/>
          <w:sz w:val="19"/>
          <w:szCs w:val="19"/>
        </w:rPr>
        <w:t xml:space="preserve"> </w:t>
      </w:r>
      <w:r w:rsidR="009076FC">
        <w:rPr>
          <w:rStyle w:val="normaltextrun"/>
          <w:rFonts w:asciiTheme="minorHAnsi" w:hAnsiTheme="minorHAnsi" w:cs="Segoe UI"/>
          <w:bCs/>
          <w:sz w:val="19"/>
          <w:szCs w:val="19"/>
        </w:rPr>
        <w:t>Sex worker</w:t>
      </w:r>
      <w:r w:rsidR="009076FC">
        <w:rPr>
          <w:rStyle w:val="eop"/>
          <w:rFonts w:asciiTheme="minorHAnsi" w:hAnsiTheme="minorHAnsi" w:cs="Segoe UI"/>
          <w:bCs/>
          <w:sz w:val="19"/>
          <w:szCs w:val="19"/>
        </w:rPr>
        <w:t>s</w:t>
      </w:r>
    </w:p>
    <w:p w14:paraId="6F9B26E3" w14:textId="61D0E3C3" w:rsidR="0076073D" w:rsidRPr="0076073D" w:rsidRDefault="00000000" w:rsidP="009076FC">
      <w:pPr>
        <w:pStyle w:val="ListParagraph"/>
        <w:spacing w:after="0" w:line="276" w:lineRule="auto"/>
        <w:ind w:left="360"/>
        <w:contextualSpacing/>
        <w:jc w:val="both"/>
        <w:rPr>
          <w:rFonts w:cs="Arial"/>
          <w:bCs/>
          <w:szCs w:val="19"/>
        </w:rPr>
      </w:pPr>
      <w:sdt>
        <w:sdtPr>
          <w:rPr>
            <w:rStyle w:val="normaltextrun"/>
            <w:rFonts w:ascii="MS Gothic" w:eastAsia="MS Gothic" w:hAnsi="MS Gothic" w:cs="Segoe UI"/>
            <w:bCs/>
            <w:szCs w:val="19"/>
          </w:rPr>
          <w:id w:val="1158888297"/>
          <w14:checkbox>
            <w14:checked w14:val="0"/>
            <w14:checkedState w14:val="2612" w14:font="MS Gothic"/>
            <w14:uncheckedState w14:val="2610" w14:font="MS Gothic"/>
          </w14:checkbox>
        </w:sdtPr>
        <w:sdtContent>
          <w:r w:rsidR="009076FC">
            <w:rPr>
              <w:rStyle w:val="normaltextrun"/>
              <w:rFonts w:ascii="MS Gothic" w:eastAsia="MS Gothic" w:hAnsi="MS Gothic" w:cs="Segoe UI" w:hint="eastAsia"/>
              <w:bCs/>
              <w:szCs w:val="19"/>
            </w:rPr>
            <w:t>☐</w:t>
          </w:r>
        </w:sdtContent>
      </w:sdt>
      <w:r w:rsidR="0076073D" w:rsidRPr="0076073D">
        <w:rPr>
          <w:rStyle w:val="normaltextrun"/>
          <w:rFonts w:cs="Segoe UI"/>
          <w:bCs/>
          <w:szCs w:val="19"/>
        </w:rPr>
        <w:t xml:space="preserve"> </w:t>
      </w:r>
      <w:r w:rsidR="009076FC" w:rsidRPr="0076073D">
        <w:rPr>
          <w:rFonts w:cs="Arial"/>
          <w:bCs/>
          <w:szCs w:val="19"/>
        </w:rPr>
        <w:t>Trans and gender-diverse peopl</w:t>
      </w:r>
      <w:r w:rsidR="009076FC">
        <w:rPr>
          <w:rFonts w:cs="Arial"/>
          <w:bCs/>
          <w:szCs w:val="19"/>
        </w:rPr>
        <w:t>e</w:t>
      </w:r>
    </w:p>
    <w:p w14:paraId="2E2FCA80" w14:textId="78979D64" w:rsidR="0076073D" w:rsidRPr="0076073D" w:rsidRDefault="00000000" w:rsidP="009076FC">
      <w:pPr>
        <w:pStyle w:val="ListParagraph"/>
        <w:spacing w:after="0" w:line="276" w:lineRule="auto"/>
        <w:ind w:left="360"/>
        <w:contextualSpacing/>
        <w:jc w:val="both"/>
        <w:rPr>
          <w:rStyle w:val="eop"/>
          <w:rFonts w:cs="Arial"/>
          <w:bCs/>
          <w:szCs w:val="19"/>
        </w:rPr>
      </w:pPr>
      <w:sdt>
        <w:sdtPr>
          <w:rPr>
            <w:rStyle w:val="normaltextrun"/>
            <w:rFonts w:ascii="MS Gothic" w:eastAsia="MS Gothic" w:hAnsi="MS Gothic" w:cs="Segoe UI"/>
            <w:bCs/>
            <w:szCs w:val="19"/>
          </w:rPr>
          <w:id w:val="1806896001"/>
          <w14:checkbox>
            <w14:checked w14:val="0"/>
            <w14:checkedState w14:val="2612" w14:font="MS Gothic"/>
            <w14:uncheckedState w14:val="2610" w14:font="MS Gothic"/>
          </w14:checkbox>
        </w:sdtPr>
        <w:sdtContent>
          <w:r w:rsidR="009076FC">
            <w:rPr>
              <w:rStyle w:val="normaltextrun"/>
              <w:rFonts w:ascii="MS Gothic" w:eastAsia="MS Gothic" w:hAnsi="MS Gothic" w:cs="Segoe UI" w:hint="eastAsia"/>
              <w:bCs/>
              <w:szCs w:val="19"/>
            </w:rPr>
            <w:t>☐</w:t>
          </w:r>
        </w:sdtContent>
      </w:sdt>
      <w:r w:rsidR="0076073D" w:rsidRPr="0076073D">
        <w:rPr>
          <w:rStyle w:val="normaltextrun"/>
          <w:rFonts w:cs="Segoe UI"/>
          <w:bCs/>
          <w:szCs w:val="19"/>
        </w:rPr>
        <w:t xml:space="preserve"> </w:t>
      </w:r>
      <w:r w:rsidR="009076FC" w:rsidRPr="0076073D">
        <w:rPr>
          <w:rFonts w:cs="Arial"/>
          <w:bCs/>
          <w:szCs w:val="19"/>
        </w:rPr>
        <w:t>Young people (</w:t>
      </w:r>
      <w:r w:rsidR="009076FC">
        <w:rPr>
          <w:rFonts w:cs="Arial"/>
          <w:bCs/>
          <w:szCs w:val="19"/>
        </w:rPr>
        <w:t xml:space="preserve">age </w:t>
      </w:r>
      <w:r w:rsidR="009076FC" w:rsidRPr="0076073D">
        <w:rPr>
          <w:rFonts w:cs="Arial"/>
          <w:bCs/>
          <w:szCs w:val="19"/>
        </w:rPr>
        <w:t>15-24)</w:t>
      </w:r>
    </w:p>
    <w:p w14:paraId="7A786A09" w14:textId="79FDCB08" w:rsidR="0076073D" w:rsidRPr="0076073D" w:rsidRDefault="00000000" w:rsidP="009076FC">
      <w:pPr>
        <w:pStyle w:val="ListParagraph"/>
        <w:spacing w:after="0" w:line="276" w:lineRule="auto"/>
        <w:ind w:left="360"/>
        <w:contextualSpacing/>
        <w:jc w:val="both"/>
        <w:rPr>
          <w:rFonts w:cs="Arial"/>
          <w:bCs/>
          <w:szCs w:val="19"/>
        </w:rPr>
      </w:pPr>
      <w:sdt>
        <w:sdtPr>
          <w:rPr>
            <w:rStyle w:val="normaltextrun"/>
            <w:rFonts w:ascii="MS Gothic" w:eastAsia="MS Gothic" w:hAnsi="MS Gothic" w:cs="Segoe UI"/>
            <w:bCs/>
            <w:szCs w:val="19"/>
          </w:rPr>
          <w:id w:val="-1420012883"/>
          <w14:checkbox>
            <w14:checked w14:val="0"/>
            <w14:checkedState w14:val="2612" w14:font="MS Gothic"/>
            <w14:uncheckedState w14:val="2610" w14:font="MS Gothic"/>
          </w14:checkbox>
        </w:sdtPr>
        <w:sdtContent>
          <w:r w:rsidR="009076FC">
            <w:rPr>
              <w:rStyle w:val="normaltextrun"/>
              <w:rFonts w:ascii="MS Gothic" w:eastAsia="MS Gothic" w:hAnsi="MS Gothic" w:cs="Segoe UI" w:hint="eastAsia"/>
              <w:bCs/>
              <w:szCs w:val="19"/>
            </w:rPr>
            <w:t>☐</w:t>
          </w:r>
        </w:sdtContent>
      </w:sdt>
      <w:r w:rsidR="0076073D" w:rsidRPr="0076073D">
        <w:rPr>
          <w:rStyle w:val="normaltextrun"/>
          <w:rFonts w:cs="Segoe UI"/>
          <w:bCs/>
          <w:szCs w:val="19"/>
        </w:rPr>
        <w:t xml:space="preserve"> </w:t>
      </w:r>
      <w:r w:rsidR="009076FC" w:rsidRPr="0076073D">
        <w:rPr>
          <w:rFonts w:cs="Arial"/>
          <w:bCs/>
          <w:szCs w:val="19"/>
        </w:rPr>
        <w:t>Migrants</w:t>
      </w:r>
    </w:p>
    <w:p w14:paraId="35411EB9" w14:textId="11B00DA5" w:rsidR="009076FC" w:rsidRPr="0076073D" w:rsidRDefault="00000000" w:rsidP="009076FC">
      <w:pPr>
        <w:pStyle w:val="ListParagraph"/>
        <w:spacing w:after="0" w:line="276" w:lineRule="auto"/>
        <w:ind w:left="360"/>
        <w:contextualSpacing/>
        <w:jc w:val="both"/>
        <w:rPr>
          <w:rFonts w:cs="Arial"/>
          <w:bCs/>
          <w:szCs w:val="19"/>
        </w:rPr>
      </w:pPr>
      <w:sdt>
        <w:sdtPr>
          <w:rPr>
            <w:rStyle w:val="normaltextrun"/>
            <w:rFonts w:ascii="MS Gothic" w:eastAsia="MS Gothic" w:hAnsi="MS Gothic" w:cs="Segoe UI"/>
            <w:bCs/>
            <w:szCs w:val="19"/>
          </w:rPr>
          <w:id w:val="224423648"/>
          <w14:checkbox>
            <w14:checked w14:val="0"/>
            <w14:checkedState w14:val="2612" w14:font="MS Gothic"/>
            <w14:uncheckedState w14:val="2610" w14:font="MS Gothic"/>
          </w14:checkbox>
        </w:sdtPr>
        <w:sdtContent>
          <w:r w:rsidR="009076FC">
            <w:rPr>
              <w:rStyle w:val="normaltextrun"/>
              <w:rFonts w:ascii="MS Gothic" w:eastAsia="MS Gothic" w:hAnsi="MS Gothic" w:cs="Segoe UI" w:hint="eastAsia"/>
              <w:bCs/>
              <w:szCs w:val="19"/>
            </w:rPr>
            <w:t>☐</w:t>
          </w:r>
        </w:sdtContent>
      </w:sdt>
      <w:r w:rsidR="0076073D" w:rsidRPr="0076073D">
        <w:rPr>
          <w:rStyle w:val="normaltextrun"/>
          <w:rFonts w:cs="Segoe UI"/>
          <w:bCs/>
          <w:szCs w:val="19"/>
        </w:rPr>
        <w:t xml:space="preserve"> </w:t>
      </w:r>
      <w:r w:rsidR="009076FC" w:rsidRPr="0076073D">
        <w:rPr>
          <w:rFonts w:cs="Arial"/>
          <w:bCs/>
          <w:szCs w:val="19"/>
        </w:rPr>
        <w:t>Indigenous Peoples</w:t>
      </w:r>
    </w:p>
    <w:p w14:paraId="2FC37D1A" w14:textId="1421E7E3" w:rsidR="009076FC" w:rsidRPr="009076FC" w:rsidRDefault="00000000" w:rsidP="009076FC">
      <w:pPr>
        <w:pStyle w:val="ListParagraph"/>
        <w:spacing w:after="0" w:line="276" w:lineRule="auto"/>
        <w:ind w:left="360"/>
        <w:contextualSpacing/>
        <w:jc w:val="both"/>
        <w:rPr>
          <w:rFonts w:cs="Arial"/>
          <w:bCs/>
          <w:szCs w:val="19"/>
        </w:rPr>
      </w:pPr>
      <w:sdt>
        <w:sdtPr>
          <w:rPr>
            <w:rStyle w:val="normaltextrun"/>
            <w:rFonts w:ascii="MS Gothic" w:eastAsia="MS Gothic" w:hAnsi="MS Gothic" w:cs="Segoe UI"/>
            <w:bCs/>
            <w:szCs w:val="19"/>
          </w:rPr>
          <w:id w:val="-29887555"/>
          <w14:checkbox>
            <w14:checked w14:val="0"/>
            <w14:checkedState w14:val="2612" w14:font="MS Gothic"/>
            <w14:uncheckedState w14:val="2610" w14:font="MS Gothic"/>
          </w14:checkbox>
        </w:sdtPr>
        <w:sdtContent>
          <w:r w:rsidR="009076FC">
            <w:rPr>
              <w:rStyle w:val="normaltextrun"/>
              <w:rFonts w:ascii="MS Gothic" w:eastAsia="MS Gothic" w:hAnsi="MS Gothic" w:cs="Segoe UI" w:hint="eastAsia"/>
              <w:bCs/>
              <w:szCs w:val="19"/>
            </w:rPr>
            <w:t>☐</w:t>
          </w:r>
        </w:sdtContent>
      </w:sdt>
      <w:r w:rsidR="009076FC" w:rsidRPr="0076073D">
        <w:rPr>
          <w:rStyle w:val="normaltextrun"/>
          <w:rFonts w:cs="Segoe UI"/>
          <w:bCs/>
          <w:szCs w:val="19"/>
        </w:rPr>
        <w:t xml:space="preserve"> </w:t>
      </w:r>
      <w:r w:rsidR="009076FC" w:rsidRPr="0076073D">
        <w:rPr>
          <w:rFonts w:cs="Arial"/>
          <w:bCs/>
          <w:szCs w:val="19"/>
        </w:rPr>
        <w:t>People with disabilities</w:t>
      </w:r>
    </w:p>
    <w:p w14:paraId="79A31B2B" w14:textId="128A4E04" w:rsidR="009076FC" w:rsidRPr="009076FC" w:rsidRDefault="00000000" w:rsidP="009076FC">
      <w:pPr>
        <w:pStyle w:val="ListParagraph"/>
        <w:spacing w:after="0" w:line="276" w:lineRule="auto"/>
        <w:ind w:left="360"/>
        <w:contextualSpacing/>
        <w:jc w:val="both"/>
        <w:rPr>
          <w:rStyle w:val="eop"/>
          <w:rFonts w:cs="Arial"/>
          <w:bCs/>
          <w:szCs w:val="19"/>
        </w:rPr>
      </w:pPr>
      <w:sdt>
        <w:sdtPr>
          <w:rPr>
            <w:rStyle w:val="normaltextrun"/>
            <w:rFonts w:ascii="MS Gothic" w:eastAsia="MS Gothic" w:hAnsi="MS Gothic" w:cs="Segoe UI"/>
            <w:bCs/>
            <w:szCs w:val="19"/>
          </w:rPr>
          <w:id w:val="107400413"/>
          <w14:checkbox>
            <w14:checked w14:val="0"/>
            <w14:checkedState w14:val="2612" w14:font="MS Gothic"/>
            <w14:uncheckedState w14:val="2610" w14:font="MS Gothic"/>
          </w14:checkbox>
        </w:sdtPr>
        <w:sdtContent>
          <w:r w:rsidR="009076FC">
            <w:rPr>
              <w:rStyle w:val="normaltextrun"/>
              <w:rFonts w:ascii="MS Gothic" w:eastAsia="MS Gothic" w:hAnsi="MS Gothic" w:cs="Segoe UI" w:hint="eastAsia"/>
              <w:bCs/>
              <w:szCs w:val="19"/>
            </w:rPr>
            <w:t>☐</w:t>
          </w:r>
        </w:sdtContent>
      </w:sdt>
      <w:r w:rsidR="009076FC" w:rsidRPr="0076073D">
        <w:rPr>
          <w:rStyle w:val="normaltextrun"/>
          <w:rFonts w:cs="Segoe UI"/>
          <w:bCs/>
          <w:szCs w:val="19"/>
        </w:rPr>
        <w:t xml:space="preserve"> </w:t>
      </w:r>
      <w:r w:rsidR="009076FC" w:rsidRPr="0076073D">
        <w:rPr>
          <w:rFonts w:cs="Arial"/>
          <w:bCs/>
          <w:szCs w:val="19"/>
        </w:rPr>
        <w:t>People living with HIV</w:t>
      </w:r>
    </w:p>
    <w:p w14:paraId="7888DDCB" w14:textId="08380933" w:rsidR="0076073D" w:rsidRPr="0076073D" w:rsidRDefault="00000000" w:rsidP="009076FC">
      <w:pPr>
        <w:pStyle w:val="ListParagraph"/>
        <w:spacing w:after="0" w:line="276" w:lineRule="auto"/>
        <w:ind w:left="360"/>
        <w:contextualSpacing/>
        <w:jc w:val="both"/>
        <w:rPr>
          <w:rFonts w:cs="Arial"/>
          <w:bCs/>
          <w:szCs w:val="19"/>
        </w:rPr>
      </w:pPr>
      <w:sdt>
        <w:sdtPr>
          <w:rPr>
            <w:rStyle w:val="normaltextrun"/>
            <w:rFonts w:ascii="MS Gothic" w:eastAsia="MS Gothic" w:hAnsi="MS Gothic" w:cs="Segoe UI"/>
            <w:bCs/>
            <w:szCs w:val="19"/>
          </w:rPr>
          <w:id w:val="-1570726881"/>
          <w14:checkbox>
            <w14:checked w14:val="0"/>
            <w14:checkedState w14:val="2612" w14:font="MS Gothic"/>
            <w14:uncheckedState w14:val="2610" w14:font="MS Gothic"/>
          </w14:checkbox>
        </w:sdtPr>
        <w:sdtContent>
          <w:r w:rsidR="009076FC">
            <w:rPr>
              <w:rStyle w:val="normaltextrun"/>
              <w:rFonts w:ascii="MS Gothic" w:eastAsia="MS Gothic" w:hAnsi="MS Gothic" w:cs="Segoe UI" w:hint="eastAsia"/>
              <w:bCs/>
              <w:szCs w:val="19"/>
            </w:rPr>
            <w:t>☐</w:t>
          </w:r>
        </w:sdtContent>
      </w:sdt>
      <w:r w:rsidR="009076FC" w:rsidRPr="0076073D">
        <w:rPr>
          <w:rStyle w:val="normaltextrun"/>
          <w:rFonts w:cs="Segoe UI"/>
          <w:bCs/>
          <w:szCs w:val="19"/>
        </w:rPr>
        <w:t xml:space="preserve"> </w:t>
      </w:r>
      <w:r w:rsidR="009076FC">
        <w:rPr>
          <w:rStyle w:val="normaltextrun"/>
          <w:rFonts w:cs="Segoe UI"/>
          <w:bCs/>
          <w:szCs w:val="19"/>
        </w:rPr>
        <w:t>Other _________</w:t>
      </w:r>
    </w:p>
    <w:p w14:paraId="35B19EC5" w14:textId="77777777" w:rsidR="0076073D" w:rsidRPr="00B81C84" w:rsidRDefault="00000000" w:rsidP="0076073D">
      <w:pPr>
        <w:pStyle w:val="paragraph"/>
        <w:spacing w:before="0" w:beforeAutospacing="0" w:after="0" w:afterAutospacing="0"/>
        <w:ind w:left="360"/>
        <w:jc w:val="both"/>
        <w:textAlignment w:val="baseline"/>
        <w:rPr>
          <w:rStyle w:val="eop"/>
          <w:rFonts w:asciiTheme="minorHAnsi" w:hAnsiTheme="minorHAnsi" w:cs="Segoe UI"/>
          <w:bCs/>
          <w:sz w:val="19"/>
          <w:szCs w:val="19"/>
        </w:rPr>
      </w:pPr>
      <w:sdt>
        <w:sdtPr>
          <w:rPr>
            <w:rStyle w:val="normaltextrun"/>
            <w:rFonts w:asciiTheme="minorHAnsi" w:hAnsiTheme="minorHAnsi" w:cs="Segoe UI"/>
            <w:bCs/>
            <w:sz w:val="19"/>
            <w:szCs w:val="19"/>
          </w:rPr>
          <w:id w:val="-833984447"/>
          <w14:checkbox>
            <w14:checked w14:val="0"/>
            <w14:checkedState w14:val="2612" w14:font="MS Gothic"/>
            <w14:uncheckedState w14:val="2610" w14:font="MS Gothic"/>
          </w14:checkbox>
        </w:sdtPr>
        <w:sdtContent>
          <w:r w:rsidR="0076073D" w:rsidRPr="00B81C84">
            <w:rPr>
              <w:rStyle w:val="normaltextrun"/>
              <w:rFonts w:ascii="MS Gothic" w:eastAsia="MS Gothic" w:hAnsi="MS Gothic" w:cs="Segoe UI" w:hint="eastAsia"/>
              <w:bCs/>
              <w:sz w:val="19"/>
              <w:szCs w:val="19"/>
            </w:rPr>
            <w:t>☐</w:t>
          </w:r>
        </w:sdtContent>
      </w:sdt>
      <w:r w:rsidR="0076073D" w:rsidRPr="00B81C84">
        <w:rPr>
          <w:rStyle w:val="normaltextrun"/>
          <w:rFonts w:asciiTheme="minorHAnsi" w:hAnsiTheme="minorHAnsi" w:cs="Segoe UI"/>
          <w:bCs/>
          <w:sz w:val="19"/>
          <w:szCs w:val="19"/>
        </w:rPr>
        <w:t xml:space="preserve"> Prefer not to say</w:t>
      </w:r>
      <w:r w:rsidR="0076073D" w:rsidRPr="00B81C84">
        <w:rPr>
          <w:rStyle w:val="eop"/>
          <w:rFonts w:asciiTheme="minorHAnsi" w:hAnsiTheme="minorHAnsi" w:cs="Segoe UI"/>
          <w:bCs/>
          <w:sz w:val="19"/>
          <w:szCs w:val="19"/>
        </w:rPr>
        <w:t> </w:t>
      </w:r>
    </w:p>
    <w:p w14:paraId="6E8A87AE" w14:textId="7B087C7C" w:rsidR="009076FC" w:rsidRPr="00B81C84" w:rsidRDefault="00000000" w:rsidP="009076FC">
      <w:pPr>
        <w:pStyle w:val="paragraph"/>
        <w:spacing w:before="0" w:beforeAutospacing="0" w:after="0" w:afterAutospacing="0"/>
        <w:ind w:left="360"/>
        <w:jc w:val="both"/>
        <w:textAlignment w:val="baseline"/>
        <w:rPr>
          <w:rStyle w:val="eop"/>
          <w:rFonts w:asciiTheme="minorHAnsi" w:hAnsiTheme="minorHAnsi" w:cs="Segoe UI"/>
          <w:bCs/>
          <w:sz w:val="19"/>
          <w:szCs w:val="19"/>
        </w:rPr>
      </w:pPr>
      <w:sdt>
        <w:sdtPr>
          <w:rPr>
            <w:rStyle w:val="normaltextrun"/>
            <w:rFonts w:asciiTheme="minorHAnsi" w:hAnsiTheme="minorHAnsi" w:cs="Segoe UI"/>
            <w:bCs/>
            <w:sz w:val="19"/>
            <w:szCs w:val="19"/>
          </w:rPr>
          <w:id w:val="40257792"/>
          <w14:checkbox>
            <w14:checked w14:val="0"/>
            <w14:checkedState w14:val="2612" w14:font="MS Gothic"/>
            <w14:uncheckedState w14:val="2610" w14:font="MS Gothic"/>
          </w14:checkbox>
        </w:sdtPr>
        <w:sdtContent>
          <w:r w:rsidR="009076FC" w:rsidRPr="00B81C84">
            <w:rPr>
              <w:rStyle w:val="normaltextrun"/>
              <w:rFonts w:ascii="MS Gothic" w:eastAsia="MS Gothic" w:hAnsi="MS Gothic" w:cs="Segoe UI" w:hint="eastAsia"/>
              <w:bCs/>
              <w:sz w:val="19"/>
              <w:szCs w:val="19"/>
            </w:rPr>
            <w:t>☐</w:t>
          </w:r>
        </w:sdtContent>
      </w:sdt>
      <w:r w:rsidR="009076FC" w:rsidRPr="00B81C84">
        <w:rPr>
          <w:rStyle w:val="normaltextrun"/>
          <w:rFonts w:asciiTheme="minorHAnsi" w:hAnsiTheme="minorHAnsi" w:cs="Segoe UI"/>
          <w:bCs/>
          <w:sz w:val="19"/>
          <w:szCs w:val="19"/>
        </w:rPr>
        <w:t xml:space="preserve"> </w:t>
      </w:r>
      <w:r w:rsidR="009076FC">
        <w:rPr>
          <w:rStyle w:val="normaltextrun"/>
          <w:rFonts w:asciiTheme="minorHAnsi" w:hAnsiTheme="minorHAnsi" w:cs="Segoe UI"/>
          <w:bCs/>
          <w:sz w:val="19"/>
          <w:szCs w:val="19"/>
        </w:rPr>
        <w:t>None of the above</w:t>
      </w:r>
      <w:r w:rsidR="009076FC" w:rsidRPr="00B81C84">
        <w:rPr>
          <w:rStyle w:val="eop"/>
          <w:rFonts w:asciiTheme="minorHAnsi" w:hAnsiTheme="minorHAnsi" w:cs="Segoe UI"/>
          <w:bCs/>
          <w:sz w:val="19"/>
          <w:szCs w:val="19"/>
        </w:rPr>
        <w:t> </w:t>
      </w:r>
    </w:p>
    <w:p w14:paraId="5B109ABE" w14:textId="77777777" w:rsidR="00642A65" w:rsidRPr="00642A65" w:rsidRDefault="00642A65" w:rsidP="00642A65">
      <w:pPr>
        <w:spacing w:after="0" w:line="276" w:lineRule="auto"/>
        <w:jc w:val="both"/>
        <w:rPr>
          <w:rFonts w:cs="Arial"/>
          <w:bCs/>
          <w:szCs w:val="19"/>
        </w:rPr>
      </w:pPr>
    </w:p>
    <w:p w14:paraId="118A4656" w14:textId="06959B62" w:rsidR="00642A65" w:rsidRPr="00642A65" w:rsidRDefault="00642A65" w:rsidP="0B7CC413">
      <w:pPr>
        <w:spacing w:after="0" w:line="276" w:lineRule="auto"/>
        <w:jc w:val="both"/>
        <w:rPr>
          <w:rFonts w:cs="Arial"/>
        </w:rPr>
      </w:pPr>
    </w:p>
    <w:p w14:paraId="049344F2" w14:textId="1776BCA5" w:rsidR="00642A65" w:rsidRPr="00642A65" w:rsidRDefault="00642A65" w:rsidP="0B7CC413">
      <w:pPr>
        <w:spacing w:after="0" w:line="276" w:lineRule="auto"/>
        <w:jc w:val="both"/>
        <w:rPr>
          <w:rFonts w:cs="Arial"/>
        </w:rPr>
      </w:pPr>
    </w:p>
    <w:p w14:paraId="57F2F55A" w14:textId="687B0700" w:rsidR="00642A65" w:rsidRPr="00642A65" w:rsidRDefault="00642A65" w:rsidP="0B7CC413">
      <w:pPr>
        <w:spacing w:after="0" w:line="276" w:lineRule="auto"/>
        <w:jc w:val="both"/>
        <w:rPr>
          <w:rFonts w:cs="Arial"/>
        </w:rPr>
      </w:pPr>
    </w:p>
    <w:p w14:paraId="0FF85641" w14:textId="3A8D45A9" w:rsidR="00642A65" w:rsidRPr="00642A65" w:rsidRDefault="00642A65" w:rsidP="0B7CC413">
      <w:pPr>
        <w:spacing w:after="0" w:line="276" w:lineRule="auto"/>
        <w:jc w:val="both"/>
        <w:rPr>
          <w:rFonts w:cs="Arial"/>
        </w:rPr>
      </w:pPr>
    </w:p>
    <w:p w14:paraId="270D5114" w14:textId="03FC533F" w:rsidR="00642A65" w:rsidRPr="00642A65" w:rsidRDefault="00AD7568" w:rsidP="0B7CC413">
      <w:pPr>
        <w:spacing w:after="0" w:line="276" w:lineRule="auto"/>
        <w:jc w:val="both"/>
        <w:rPr>
          <w:rFonts w:cs="Arial"/>
        </w:rPr>
      </w:pPr>
      <w:r w:rsidRPr="0B7CC413">
        <w:rPr>
          <w:rFonts w:cs="Arial"/>
        </w:rPr>
        <w:t xml:space="preserve">1.6 </w:t>
      </w:r>
      <w:r w:rsidR="00235891" w:rsidRPr="0B7CC413">
        <w:rPr>
          <w:rFonts w:cs="Arial"/>
        </w:rPr>
        <w:t>What is your nationality? Please enter your nationality as it appears in your passport.</w:t>
      </w:r>
    </w:p>
    <w:p w14:paraId="3F7E9D32" w14:textId="0654C894" w:rsidR="004957CF" w:rsidRDefault="004957CF" w:rsidP="00642A65">
      <w:pPr>
        <w:spacing w:after="0" w:line="276" w:lineRule="auto"/>
        <w:jc w:val="both"/>
        <w:rPr>
          <w:rFonts w:cs="Arial"/>
          <w:bCs/>
          <w:iCs/>
          <w:szCs w:val="19"/>
        </w:rPr>
      </w:pPr>
      <w:r>
        <w:rPr>
          <w:rFonts w:cs="Arial"/>
          <w:bCs/>
          <w:i/>
          <w:noProof/>
          <w:szCs w:val="19"/>
        </w:rPr>
        <mc:AlternateContent>
          <mc:Choice Requires="wps">
            <w:drawing>
              <wp:anchor distT="0" distB="0" distL="114300" distR="114300" simplePos="0" relativeHeight="251663360" behindDoc="0" locked="0" layoutInCell="1" allowOverlap="1" wp14:anchorId="1CE33058" wp14:editId="5BF87501">
                <wp:simplePos x="0" y="0"/>
                <wp:positionH relativeFrom="margin">
                  <wp:posOffset>7620</wp:posOffset>
                </wp:positionH>
                <wp:positionV relativeFrom="paragraph">
                  <wp:posOffset>92075</wp:posOffset>
                </wp:positionV>
                <wp:extent cx="5162550" cy="361950"/>
                <wp:effectExtent l="0" t="0" r="19050" b="19050"/>
                <wp:wrapNone/>
                <wp:docPr id="1683010373" name="Text Box 1"/>
                <wp:cNvGraphicFramePr/>
                <a:graphic xmlns:a="http://schemas.openxmlformats.org/drawingml/2006/main">
                  <a:graphicData uri="http://schemas.microsoft.com/office/word/2010/wordprocessingShape">
                    <wps:wsp>
                      <wps:cNvSpPr txBox="1"/>
                      <wps:spPr>
                        <a:xfrm>
                          <a:off x="0" y="0"/>
                          <a:ext cx="5162550" cy="361950"/>
                        </a:xfrm>
                        <a:prstGeom prst="rect">
                          <a:avLst/>
                        </a:prstGeom>
                        <a:solidFill>
                          <a:schemeClr val="lt1"/>
                        </a:solidFill>
                        <a:ln w="6350">
                          <a:solidFill>
                            <a:prstClr val="black"/>
                          </a:solidFill>
                        </a:ln>
                      </wps:spPr>
                      <wps:txbx>
                        <w:txbxContent>
                          <w:p w14:paraId="55052EB2" w14:textId="77777777" w:rsidR="004957CF" w:rsidRDefault="004957CF" w:rsidP="004957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_x0000_s1028" style="position:absolute;left:0;text-align:left;margin-left:.6pt;margin-top:7.25pt;width:406.5pt;height:2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" w14:anchorId="1CE33058">
                <v:textbox>
                  <w:txbxContent>
                    <w:p w:rsidR="004957CF" w:rsidP="004957CF" w:rsidRDefault="004957CF" w14:paraId="55052EB2" w14:textId="77777777"/>
                  </w:txbxContent>
                </v:textbox>
                <w10:wrap anchorx="margin"/>
              </v:shape>
            </w:pict>
          </mc:Fallback>
        </mc:AlternateContent>
      </w:r>
    </w:p>
    <w:p w14:paraId="6C382787" w14:textId="77777777" w:rsidR="004957CF" w:rsidRDefault="004957CF" w:rsidP="00642A65">
      <w:pPr>
        <w:spacing w:after="0" w:line="276" w:lineRule="auto"/>
        <w:jc w:val="both"/>
        <w:rPr>
          <w:rFonts w:cs="Arial"/>
          <w:bCs/>
          <w:iCs/>
          <w:szCs w:val="19"/>
        </w:rPr>
      </w:pPr>
    </w:p>
    <w:p w14:paraId="33CF3393" w14:textId="092FB58E" w:rsidR="00642A65" w:rsidRPr="004957CF" w:rsidRDefault="00642A65" w:rsidP="00642A65">
      <w:pPr>
        <w:spacing w:after="0" w:line="276" w:lineRule="auto"/>
        <w:jc w:val="both"/>
        <w:rPr>
          <w:rFonts w:cs="Arial"/>
          <w:bCs/>
          <w:iCs/>
          <w:szCs w:val="19"/>
        </w:rPr>
      </w:pPr>
    </w:p>
    <w:p w14:paraId="63E76B7B" w14:textId="4A86A711" w:rsidR="0B7CC413" w:rsidRDefault="0B7CC413" w:rsidP="0B7CC413">
      <w:pPr>
        <w:spacing w:after="0" w:line="276" w:lineRule="auto"/>
        <w:jc w:val="both"/>
        <w:rPr>
          <w:rFonts w:cs="Arial"/>
        </w:rPr>
      </w:pPr>
    </w:p>
    <w:p w14:paraId="2EFA4CF8" w14:textId="038707DE" w:rsidR="00642A65" w:rsidRDefault="00AD7568" w:rsidP="00642A65">
      <w:pPr>
        <w:spacing w:after="0" w:line="276" w:lineRule="auto"/>
        <w:jc w:val="both"/>
        <w:rPr>
          <w:rFonts w:cs="Arial"/>
          <w:bCs/>
          <w:szCs w:val="19"/>
        </w:rPr>
      </w:pPr>
      <w:r>
        <w:rPr>
          <w:rFonts w:cs="Arial"/>
          <w:bCs/>
          <w:szCs w:val="19"/>
        </w:rPr>
        <w:t xml:space="preserve">1.7 </w:t>
      </w:r>
      <w:r w:rsidR="00235891">
        <w:rPr>
          <w:rFonts w:cs="Arial"/>
          <w:bCs/>
          <w:szCs w:val="19"/>
        </w:rPr>
        <w:t>What is your c</w:t>
      </w:r>
      <w:r w:rsidR="00642A65" w:rsidRPr="00642A65">
        <w:rPr>
          <w:rFonts w:cs="Arial"/>
          <w:bCs/>
          <w:szCs w:val="19"/>
        </w:rPr>
        <w:t>ountry of reside</w:t>
      </w:r>
      <w:r w:rsidR="00642A65" w:rsidRPr="004957CF">
        <w:rPr>
          <w:rFonts w:cs="Arial"/>
          <w:bCs/>
          <w:szCs w:val="19"/>
        </w:rPr>
        <w:t>nce</w:t>
      </w:r>
      <w:r w:rsidR="00235891" w:rsidRPr="004957CF">
        <w:rPr>
          <w:rFonts w:cs="Arial"/>
          <w:bCs/>
          <w:szCs w:val="19"/>
        </w:rPr>
        <w:t>? If you live in more than one country</w:t>
      </w:r>
      <w:r w:rsidR="004957CF" w:rsidRPr="004957CF">
        <w:rPr>
          <w:rFonts w:cs="Arial"/>
          <w:bCs/>
          <w:szCs w:val="19"/>
        </w:rPr>
        <w:t xml:space="preserve">, please enter the country in which you spend the most time. </w:t>
      </w:r>
    </w:p>
    <w:p w14:paraId="2C1189E7" w14:textId="518D821D" w:rsidR="004957CF" w:rsidRDefault="004957CF" w:rsidP="00642A65">
      <w:pPr>
        <w:spacing w:after="0" w:line="276" w:lineRule="auto"/>
        <w:jc w:val="both"/>
        <w:rPr>
          <w:rFonts w:cs="Arial"/>
          <w:bCs/>
          <w:szCs w:val="19"/>
        </w:rPr>
      </w:pPr>
      <w:r>
        <w:rPr>
          <w:rFonts w:cs="Arial"/>
          <w:bCs/>
          <w:i/>
          <w:noProof/>
          <w:szCs w:val="19"/>
        </w:rPr>
        <mc:AlternateContent>
          <mc:Choice Requires="wps">
            <w:drawing>
              <wp:anchor distT="0" distB="0" distL="114300" distR="114300" simplePos="0" relativeHeight="251665408" behindDoc="0" locked="0" layoutInCell="1" allowOverlap="1" wp14:anchorId="5081BCE6" wp14:editId="55CA02DA">
                <wp:simplePos x="0" y="0"/>
                <wp:positionH relativeFrom="margin">
                  <wp:align>left</wp:align>
                </wp:positionH>
                <wp:positionV relativeFrom="paragraph">
                  <wp:posOffset>83820</wp:posOffset>
                </wp:positionV>
                <wp:extent cx="5765800" cy="438150"/>
                <wp:effectExtent l="0" t="0" r="25400" b="19050"/>
                <wp:wrapNone/>
                <wp:docPr id="1280545779" name="Text Box 1"/>
                <wp:cNvGraphicFramePr/>
                <a:graphic xmlns:a="http://schemas.openxmlformats.org/drawingml/2006/main">
                  <a:graphicData uri="http://schemas.microsoft.com/office/word/2010/wordprocessingShape">
                    <wps:wsp>
                      <wps:cNvSpPr txBox="1"/>
                      <wps:spPr>
                        <a:xfrm>
                          <a:off x="0" y="0"/>
                          <a:ext cx="5765800" cy="438150"/>
                        </a:xfrm>
                        <a:prstGeom prst="rect">
                          <a:avLst/>
                        </a:prstGeom>
                        <a:solidFill>
                          <a:schemeClr val="lt1"/>
                        </a:solidFill>
                        <a:ln w="6350">
                          <a:solidFill>
                            <a:prstClr val="black"/>
                          </a:solidFill>
                        </a:ln>
                      </wps:spPr>
                      <wps:txbx>
                        <w:txbxContent>
                          <w:p w14:paraId="7A4A655E" w14:textId="77777777" w:rsidR="004957CF" w:rsidRDefault="004957CF" w:rsidP="004957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_x0000_s1029" style="position:absolute;left:0;text-align:left;margin-left:0;margin-top:6.6pt;width:454pt;height:34.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" w14:anchorId="5081BCE6">
                <v:textbox>
                  <w:txbxContent>
                    <w:p w:rsidR="004957CF" w:rsidP="004957CF" w:rsidRDefault="004957CF" w14:paraId="7A4A655E" w14:textId="77777777"/>
                  </w:txbxContent>
                </v:textbox>
                <w10:wrap anchorx="margin"/>
              </v:shape>
            </w:pict>
          </mc:Fallback>
        </mc:AlternateContent>
      </w:r>
    </w:p>
    <w:p w14:paraId="6FB7D3EF" w14:textId="17F949B6" w:rsidR="004957CF" w:rsidRPr="00642A65" w:rsidRDefault="004957CF" w:rsidP="00642A65">
      <w:pPr>
        <w:spacing w:after="0" w:line="276" w:lineRule="auto"/>
        <w:jc w:val="both"/>
        <w:rPr>
          <w:rFonts w:cs="Arial"/>
          <w:bCs/>
          <w:color w:val="FF0000"/>
          <w:szCs w:val="19"/>
        </w:rPr>
      </w:pPr>
    </w:p>
    <w:p w14:paraId="53679345" w14:textId="77777777" w:rsidR="00642A65" w:rsidRPr="00642A65" w:rsidRDefault="00642A65" w:rsidP="00642A65">
      <w:pPr>
        <w:spacing w:after="0" w:line="276" w:lineRule="auto"/>
        <w:jc w:val="both"/>
        <w:rPr>
          <w:rFonts w:cs="Arial"/>
          <w:bCs/>
          <w:color w:val="FF0000"/>
          <w:szCs w:val="19"/>
        </w:rPr>
      </w:pPr>
    </w:p>
    <w:p w14:paraId="0B222E1A" w14:textId="77777777" w:rsidR="004957CF" w:rsidRDefault="004957CF" w:rsidP="00642A65">
      <w:pPr>
        <w:spacing w:after="0" w:line="276" w:lineRule="auto"/>
        <w:jc w:val="both"/>
        <w:rPr>
          <w:rFonts w:cs="Arial"/>
          <w:bCs/>
          <w:szCs w:val="19"/>
        </w:rPr>
      </w:pPr>
    </w:p>
    <w:p w14:paraId="47899B5A" w14:textId="3893E1E2" w:rsidR="00642A65" w:rsidRDefault="00AD7568" w:rsidP="0B7CC413">
      <w:pPr>
        <w:spacing w:after="0" w:line="276" w:lineRule="auto"/>
        <w:jc w:val="both"/>
        <w:rPr>
          <w:rFonts w:cs="Arial"/>
        </w:rPr>
      </w:pPr>
      <w:r w:rsidRPr="0B7CC413">
        <w:rPr>
          <w:rFonts w:cs="Arial"/>
        </w:rPr>
        <w:t xml:space="preserve">1.8 </w:t>
      </w:r>
      <w:r w:rsidR="004957CF" w:rsidRPr="0B7CC413">
        <w:rPr>
          <w:rFonts w:cs="Arial"/>
        </w:rPr>
        <w:t xml:space="preserve">In which country do you conduct </w:t>
      </w:r>
      <w:proofErr w:type="gramStart"/>
      <w:r w:rsidR="004957CF" w:rsidRPr="0B7CC413">
        <w:rPr>
          <w:rFonts w:cs="Arial"/>
        </w:rPr>
        <w:t>the majority of</w:t>
      </w:r>
      <w:proofErr w:type="gramEnd"/>
      <w:r w:rsidR="004957CF" w:rsidRPr="0B7CC413">
        <w:rPr>
          <w:rFonts w:cs="Arial"/>
        </w:rPr>
        <w:t xml:space="preserve"> your work?</w:t>
      </w:r>
      <w:r w:rsidR="00642A65" w:rsidRPr="0B7CC413">
        <w:rPr>
          <w:rFonts w:cs="Arial"/>
        </w:rPr>
        <w:t xml:space="preserve"> </w:t>
      </w:r>
    </w:p>
    <w:p w14:paraId="121406E7" w14:textId="1438A6C8" w:rsidR="004957CF" w:rsidRPr="00642A65" w:rsidRDefault="004957CF" w:rsidP="0B7CC413">
      <w:pPr>
        <w:spacing w:after="0" w:line="276" w:lineRule="auto"/>
        <w:jc w:val="both"/>
        <w:rPr>
          <w:rFonts w:cs="Arial"/>
        </w:rPr>
      </w:pPr>
      <w:r>
        <w:rPr>
          <w:noProof/>
        </w:rPr>
        <mc:AlternateContent>
          <mc:Choice Requires="wps">
            <w:drawing>
              <wp:inline distT="0" distB="0" distL="114300" distR="114300" wp14:anchorId="3C73327C" wp14:editId="4905BD3B">
                <wp:extent cx="5740400" cy="469900"/>
                <wp:effectExtent l="0" t="0" r="12700" b="25400"/>
                <wp:docPr id="477975565" name="Text Box 1"/>
                <wp:cNvGraphicFramePr/>
                <a:graphic xmlns:a="http://schemas.openxmlformats.org/drawingml/2006/main">
                  <a:graphicData uri="http://schemas.microsoft.com/office/word/2010/wordprocessingShape">
                    <wps:wsp>
                      <wps:cNvSpPr txBox="1"/>
                      <wps:spPr>
                        <a:xfrm>
                          <a:off x="0" y="0"/>
                          <a:ext cx="5740400" cy="469900"/>
                        </a:xfrm>
                        <a:prstGeom prst="rect">
                          <a:avLst/>
                        </a:prstGeom>
                        <a:solidFill>
                          <a:schemeClr val="lt1"/>
                        </a:solidFill>
                        <a:ln w="6350">
                          <a:solidFill>
                            <a:prstClr val="black"/>
                          </a:solidFill>
                        </a:ln>
                      </wps:spPr>
                      <wps:txbx>
                        <w:txbxContent>
                          <w:p w14:paraId="27F7D380" w14:textId="77777777" w:rsidR="004957CF" w:rsidRDefault="004957CF" w:rsidP="004957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http://schemas.openxmlformats.org/drawingml/2006/main">
            <w:pict xmlns:w="http://schemas.openxmlformats.org/wordprocessingml/2006/main">
              <v:shape xmlns:w14="http://schemas.microsoft.com/office/word/2010/wordml" xmlns:o="urn:schemas-microsoft-com:office:office" xmlns:v="urn:schemas-microsoft-com:vml" id="_x0000_s1030" style="position:absolute;left:0;text-align:left;margin-left:400.8pt;margin-top:13.1pt;width:452pt;height:37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" w14:anchorId="07EC93CE">
                <v:textbox>
                  <w:txbxContent>
                    <w:p w:rsidR="004957CF" w:rsidP="004957CF" w:rsidRDefault="004957CF" w14:paraId="27F7D380" w14:textId="77777777"/>
                  </w:txbxContent>
                </v:textbox>
                <w10:wrap xmlns:w10="urn:schemas-microsoft-com:office:word" anchorx="margin"/>
              </v:shape>
            </w:pict>
          </mc:Fallback>
        </mc:AlternateContent>
      </w:r>
    </w:p>
    <w:p w14:paraId="44C22100" w14:textId="32F5F4DF" w:rsidR="00642A65" w:rsidRPr="00642A65" w:rsidRDefault="00AD7568" w:rsidP="00642A65">
      <w:pPr>
        <w:spacing w:after="0" w:line="276" w:lineRule="auto"/>
        <w:jc w:val="both"/>
        <w:rPr>
          <w:rFonts w:cs="Arial"/>
          <w:bCs/>
          <w:szCs w:val="19"/>
        </w:rPr>
      </w:pPr>
      <w:r>
        <w:rPr>
          <w:rFonts w:cs="Arial"/>
          <w:bCs/>
          <w:szCs w:val="19"/>
        </w:rPr>
        <w:t xml:space="preserve">1.9 </w:t>
      </w:r>
      <w:r w:rsidR="004957CF">
        <w:rPr>
          <w:rFonts w:cs="Arial"/>
          <w:bCs/>
          <w:szCs w:val="19"/>
        </w:rPr>
        <w:t>What is your preferred email address? All communication will be sent to this email address.</w:t>
      </w:r>
    </w:p>
    <w:p w14:paraId="45AE5E14" w14:textId="78664540" w:rsidR="00642A65" w:rsidRDefault="004957CF" w:rsidP="00642A65">
      <w:pPr>
        <w:spacing w:after="0" w:line="276" w:lineRule="auto"/>
        <w:jc w:val="both"/>
        <w:rPr>
          <w:rFonts w:cs="Arial"/>
          <w:bCs/>
          <w:i/>
          <w:szCs w:val="19"/>
        </w:rPr>
      </w:pPr>
      <w:r>
        <w:rPr>
          <w:rFonts w:cs="Arial"/>
          <w:bCs/>
          <w:i/>
          <w:noProof/>
          <w:szCs w:val="19"/>
        </w:rPr>
        <mc:AlternateContent>
          <mc:Choice Requires="wps">
            <w:drawing>
              <wp:anchor distT="0" distB="0" distL="114300" distR="114300" simplePos="0" relativeHeight="251669504" behindDoc="0" locked="0" layoutInCell="1" allowOverlap="1" wp14:anchorId="49CE82ED" wp14:editId="48A75904">
                <wp:simplePos x="0" y="0"/>
                <wp:positionH relativeFrom="margin">
                  <wp:align>right</wp:align>
                </wp:positionH>
                <wp:positionV relativeFrom="paragraph">
                  <wp:posOffset>83820</wp:posOffset>
                </wp:positionV>
                <wp:extent cx="5740400" cy="463550"/>
                <wp:effectExtent l="0" t="0" r="12700" b="12700"/>
                <wp:wrapNone/>
                <wp:docPr id="767473558" name="Text Box 1"/>
                <wp:cNvGraphicFramePr/>
                <a:graphic xmlns:a="http://schemas.openxmlformats.org/drawingml/2006/main">
                  <a:graphicData uri="http://schemas.microsoft.com/office/word/2010/wordprocessingShape">
                    <wps:wsp>
                      <wps:cNvSpPr txBox="1"/>
                      <wps:spPr>
                        <a:xfrm>
                          <a:off x="0" y="0"/>
                          <a:ext cx="5740400" cy="463550"/>
                        </a:xfrm>
                        <a:prstGeom prst="rect">
                          <a:avLst/>
                        </a:prstGeom>
                        <a:solidFill>
                          <a:schemeClr val="lt1"/>
                        </a:solidFill>
                        <a:ln w="6350">
                          <a:solidFill>
                            <a:prstClr val="black"/>
                          </a:solidFill>
                        </a:ln>
                      </wps:spPr>
                      <wps:txbx>
                        <w:txbxContent>
                          <w:p w14:paraId="36AD1B76" w14:textId="77777777" w:rsidR="004957CF" w:rsidRDefault="004957CF" w:rsidP="004957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_x0000_s1031" style="position:absolute;left:0;text-align:left;margin-left:400.8pt;margin-top:6.6pt;width:452pt;height:36.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" w14:anchorId="49CE82ED">
                <v:textbox>
                  <w:txbxContent>
                    <w:p w:rsidR="004957CF" w:rsidP="004957CF" w:rsidRDefault="004957CF" w14:paraId="36AD1B76" w14:textId="77777777"/>
                  </w:txbxContent>
                </v:textbox>
                <w10:wrap anchorx="margin"/>
              </v:shape>
            </w:pict>
          </mc:Fallback>
        </mc:AlternateContent>
      </w:r>
    </w:p>
    <w:p w14:paraId="7FC28787" w14:textId="78693D6C" w:rsidR="004957CF" w:rsidRDefault="004957CF" w:rsidP="00642A65">
      <w:pPr>
        <w:spacing w:after="0" w:line="276" w:lineRule="auto"/>
        <w:jc w:val="both"/>
        <w:rPr>
          <w:rFonts w:cs="Arial"/>
          <w:bCs/>
          <w:i/>
          <w:szCs w:val="19"/>
        </w:rPr>
      </w:pPr>
    </w:p>
    <w:p w14:paraId="0C2F069B" w14:textId="77777777" w:rsidR="004957CF" w:rsidRPr="00642A65" w:rsidRDefault="004957CF" w:rsidP="00642A65">
      <w:pPr>
        <w:spacing w:after="0" w:line="276" w:lineRule="auto"/>
        <w:jc w:val="both"/>
        <w:rPr>
          <w:rFonts w:cs="Arial"/>
          <w:bCs/>
          <w:szCs w:val="19"/>
        </w:rPr>
      </w:pPr>
    </w:p>
    <w:p w14:paraId="46EB4DE6" w14:textId="77777777" w:rsidR="00642A65" w:rsidRPr="00642A65" w:rsidRDefault="00642A65" w:rsidP="00642A65">
      <w:pPr>
        <w:spacing w:after="0" w:line="276" w:lineRule="auto"/>
        <w:jc w:val="both"/>
        <w:rPr>
          <w:rFonts w:cs="Arial"/>
          <w:bCs/>
          <w:szCs w:val="19"/>
        </w:rPr>
      </w:pPr>
    </w:p>
    <w:p w14:paraId="5CF5FED3" w14:textId="76B723D6" w:rsidR="00642A65" w:rsidRPr="00BC6673" w:rsidRDefault="00A06340" w:rsidP="00642A65">
      <w:pPr>
        <w:spacing w:after="0" w:line="276" w:lineRule="auto"/>
        <w:jc w:val="both"/>
        <w:rPr>
          <w:rFonts w:cs="Arial"/>
          <w:bCs/>
          <w:szCs w:val="19"/>
        </w:rPr>
      </w:pPr>
      <w:r>
        <w:rPr>
          <w:rFonts w:cs="Arial"/>
          <w:bCs/>
          <w:i/>
          <w:noProof/>
          <w:szCs w:val="19"/>
        </w:rPr>
        <mc:AlternateContent>
          <mc:Choice Requires="wps">
            <w:drawing>
              <wp:anchor distT="0" distB="0" distL="114300" distR="114300" simplePos="0" relativeHeight="251671552" behindDoc="0" locked="0" layoutInCell="1" allowOverlap="1" wp14:anchorId="70337FD8" wp14:editId="6AE6CABE">
                <wp:simplePos x="0" y="0"/>
                <wp:positionH relativeFrom="margin">
                  <wp:align>left</wp:align>
                </wp:positionH>
                <wp:positionV relativeFrom="paragraph">
                  <wp:posOffset>165100</wp:posOffset>
                </wp:positionV>
                <wp:extent cx="5695950" cy="527050"/>
                <wp:effectExtent l="0" t="0" r="19050" b="25400"/>
                <wp:wrapNone/>
                <wp:docPr id="1796242414" name="Text Box 1"/>
                <wp:cNvGraphicFramePr/>
                <a:graphic xmlns:a="http://schemas.openxmlformats.org/drawingml/2006/main">
                  <a:graphicData uri="http://schemas.microsoft.com/office/word/2010/wordprocessingShape">
                    <wps:wsp>
                      <wps:cNvSpPr txBox="1"/>
                      <wps:spPr>
                        <a:xfrm>
                          <a:off x="0" y="0"/>
                          <a:ext cx="5695950" cy="527050"/>
                        </a:xfrm>
                        <a:prstGeom prst="rect">
                          <a:avLst/>
                        </a:prstGeom>
                        <a:solidFill>
                          <a:schemeClr val="lt1"/>
                        </a:solidFill>
                        <a:ln w="6350">
                          <a:solidFill>
                            <a:prstClr val="black"/>
                          </a:solidFill>
                        </a:ln>
                      </wps:spPr>
                      <wps:txbx>
                        <w:txbxContent>
                          <w:p w14:paraId="714221DC" w14:textId="77777777" w:rsidR="00BC6673" w:rsidRDefault="00BC6673" w:rsidP="00BC66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_x0000_s1032" style="position:absolute;left:0;text-align:left;margin-left:0;margin-top:13pt;width:448.5pt;height:41.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" w14:anchorId="70337FD8">
                <v:textbox>
                  <w:txbxContent>
                    <w:p w:rsidR="00BC6673" w:rsidP="00BC6673" w:rsidRDefault="00BC6673" w14:paraId="714221DC" w14:textId="77777777"/>
                  </w:txbxContent>
                </v:textbox>
                <w10:wrap anchorx="margin"/>
              </v:shape>
            </w:pict>
          </mc:Fallback>
        </mc:AlternateContent>
      </w:r>
      <w:r w:rsidR="00AD7568">
        <w:rPr>
          <w:rFonts w:cs="Arial"/>
          <w:bCs/>
          <w:szCs w:val="19"/>
        </w:rPr>
        <w:t xml:space="preserve">1.10 </w:t>
      </w:r>
      <w:r w:rsidR="004957CF" w:rsidRPr="00BC6673">
        <w:rPr>
          <w:rFonts w:cs="Arial"/>
          <w:bCs/>
          <w:szCs w:val="19"/>
        </w:rPr>
        <w:t>What is your telephone number? Please sta</w:t>
      </w:r>
      <w:r w:rsidR="00642A65" w:rsidRPr="00BC6673">
        <w:rPr>
          <w:rFonts w:cs="Arial"/>
          <w:bCs/>
          <w:szCs w:val="19"/>
        </w:rPr>
        <w:t>rt with a “+” and country code, e.g., +1 234 567 890.</w:t>
      </w:r>
    </w:p>
    <w:p w14:paraId="643DCF46" w14:textId="0AA4FE29" w:rsidR="00642A65" w:rsidRPr="00BC6673" w:rsidRDefault="00642A65" w:rsidP="00642A65">
      <w:pPr>
        <w:spacing w:after="0" w:line="276" w:lineRule="auto"/>
        <w:jc w:val="both"/>
        <w:rPr>
          <w:rFonts w:cs="Arial"/>
          <w:bCs/>
          <w:iCs/>
          <w:szCs w:val="19"/>
        </w:rPr>
      </w:pPr>
    </w:p>
    <w:p w14:paraId="35734EE6" w14:textId="77777777" w:rsidR="00BC6673" w:rsidRDefault="00BC6673" w:rsidP="00642A65">
      <w:pPr>
        <w:spacing w:after="0" w:line="276" w:lineRule="auto"/>
        <w:jc w:val="both"/>
        <w:rPr>
          <w:rFonts w:cs="Arial"/>
          <w:bCs/>
          <w:szCs w:val="19"/>
        </w:rPr>
      </w:pPr>
    </w:p>
    <w:p w14:paraId="4B2BA277" w14:textId="77777777" w:rsidR="00BC6673" w:rsidRDefault="00BC6673" w:rsidP="00642A65">
      <w:pPr>
        <w:spacing w:after="0" w:line="276" w:lineRule="auto"/>
        <w:jc w:val="both"/>
        <w:rPr>
          <w:rFonts w:cs="Arial"/>
          <w:bCs/>
          <w:szCs w:val="19"/>
        </w:rPr>
      </w:pPr>
    </w:p>
    <w:p w14:paraId="675DDD95" w14:textId="77777777" w:rsidR="00BC6673" w:rsidRDefault="00BC6673" w:rsidP="00642A65">
      <w:pPr>
        <w:spacing w:after="0" w:line="276" w:lineRule="auto"/>
        <w:jc w:val="both"/>
        <w:rPr>
          <w:rFonts w:cs="Arial"/>
          <w:bCs/>
          <w:szCs w:val="19"/>
        </w:rPr>
      </w:pPr>
    </w:p>
    <w:p w14:paraId="32459C7A" w14:textId="53DDE829" w:rsidR="00642A65" w:rsidRPr="00642A65" w:rsidRDefault="00AD7568" w:rsidP="00642A65">
      <w:pPr>
        <w:spacing w:after="0" w:line="276" w:lineRule="auto"/>
        <w:jc w:val="both"/>
        <w:rPr>
          <w:rFonts w:cs="Arial"/>
          <w:bCs/>
          <w:szCs w:val="19"/>
        </w:rPr>
      </w:pPr>
      <w:r>
        <w:rPr>
          <w:rFonts w:cs="Arial"/>
          <w:bCs/>
          <w:szCs w:val="19"/>
        </w:rPr>
        <w:t xml:space="preserve">1.11 </w:t>
      </w:r>
      <w:r w:rsidR="00642A65" w:rsidRPr="00642A65">
        <w:rPr>
          <w:rFonts w:cs="Arial"/>
          <w:bCs/>
          <w:szCs w:val="19"/>
        </w:rPr>
        <w:t>What is your closest airport?</w:t>
      </w:r>
    </w:p>
    <w:p w14:paraId="3390CB50" w14:textId="4C5F7A4D" w:rsidR="00642A65" w:rsidRPr="00642A65" w:rsidRDefault="00BC6673" w:rsidP="00642A65">
      <w:pPr>
        <w:spacing w:after="0" w:line="276" w:lineRule="auto"/>
        <w:jc w:val="both"/>
        <w:rPr>
          <w:rFonts w:cs="Arial"/>
          <w:bCs/>
          <w:szCs w:val="19"/>
        </w:rPr>
      </w:pPr>
      <w:r>
        <w:rPr>
          <w:rFonts w:cs="Arial"/>
          <w:bCs/>
          <w:i/>
          <w:noProof/>
          <w:szCs w:val="19"/>
        </w:rPr>
        <mc:AlternateContent>
          <mc:Choice Requires="wps">
            <w:drawing>
              <wp:anchor distT="0" distB="0" distL="114300" distR="114300" simplePos="0" relativeHeight="251673600" behindDoc="0" locked="0" layoutInCell="1" allowOverlap="1" wp14:anchorId="05E3C553" wp14:editId="0E15C378">
                <wp:simplePos x="0" y="0"/>
                <wp:positionH relativeFrom="margin">
                  <wp:posOffset>0</wp:posOffset>
                </wp:positionH>
                <wp:positionV relativeFrom="paragraph">
                  <wp:posOffset>0</wp:posOffset>
                </wp:positionV>
                <wp:extent cx="3257550" cy="457200"/>
                <wp:effectExtent l="0" t="0" r="19050" b="19050"/>
                <wp:wrapNone/>
                <wp:docPr id="1509853178" name="Text Box 1"/>
                <wp:cNvGraphicFramePr/>
                <a:graphic xmlns:a="http://schemas.openxmlformats.org/drawingml/2006/main">
                  <a:graphicData uri="http://schemas.microsoft.com/office/word/2010/wordprocessingShape">
                    <wps:wsp>
                      <wps:cNvSpPr txBox="1"/>
                      <wps:spPr>
                        <a:xfrm>
                          <a:off x="0" y="0"/>
                          <a:ext cx="3257550" cy="457200"/>
                        </a:xfrm>
                        <a:prstGeom prst="rect">
                          <a:avLst/>
                        </a:prstGeom>
                        <a:solidFill>
                          <a:schemeClr val="lt1"/>
                        </a:solidFill>
                        <a:ln w="6350">
                          <a:solidFill>
                            <a:prstClr val="black"/>
                          </a:solidFill>
                        </a:ln>
                      </wps:spPr>
                      <wps:txbx>
                        <w:txbxContent>
                          <w:p w14:paraId="6F62BDB6" w14:textId="77777777" w:rsidR="00BC6673" w:rsidRDefault="00BC6673" w:rsidP="00BC66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_x0000_s1033" style="position:absolute;left:0;text-align:left;margin-left:0;margin-top:0;width:256.5pt;height:3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" w14:anchorId="05E3C553">
                <v:textbox>
                  <w:txbxContent>
                    <w:p w:rsidR="00BC6673" w:rsidP="00BC6673" w:rsidRDefault="00BC6673" w14:paraId="6F62BDB6" w14:textId="77777777"/>
                  </w:txbxContent>
                </v:textbox>
                <w10:wrap anchorx="margin"/>
              </v:shape>
            </w:pict>
          </mc:Fallback>
        </mc:AlternateContent>
      </w:r>
    </w:p>
    <w:p w14:paraId="204CE3B5" w14:textId="77777777" w:rsidR="00BC6673" w:rsidRDefault="00BC6673" w:rsidP="00642A65">
      <w:pPr>
        <w:spacing w:after="0" w:line="276" w:lineRule="auto"/>
        <w:jc w:val="both"/>
        <w:rPr>
          <w:rFonts w:cs="Arial"/>
          <w:bCs/>
          <w:szCs w:val="19"/>
        </w:rPr>
      </w:pPr>
    </w:p>
    <w:p w14:paraId="63A2D3C1" w14:textId="77777777" w:rsidR="00BC6673" w:rsidRDefault="00BC6673" w:rsidP="00642A65">
      <w:pPr>
        <w:spacing w:after="0" w:line="276" w:lineRule="auto"/>
        <w:jc w:val="both"/>
        <w:rPr>
          <w:rFonts w:cs="Arial"/>
          <w:bCs/>
          <w:szCs w:val="19"/>
        </w:rPr>
      </w:pPr>
    </w:p>
    <w:p w14:paraId="0A4BDD8A" w14:textId="77777777" w:rsidR="00BC6673" w:rsidRDefault="00BC6673" w:rsidP="00642A65">
      <w:pPr>
        <w:spacing w:after="0" w:line="276" w:lineRule="auto"/>
        <w:jc w:val="both"/>
        <w:rPr>
          <w:rFonts w:cs="Arial"/>
          <w:bCs/>
          <w:szCs w:val="19"/>
        </w:rPr>
      </w:pPr>
    </w:p>
    <w:p w14:paraId="54D4917B" w14:textId="6B840BD2" w:rsidR="00642A65" w:rsidRPr="00642A65" w:rsidRDefault="0002124A" w:rsidP="00642A65">
      <w:pPr>
        <w:spacing w:after="0" w:line="276" w:lineRule="auto"/>
        <w:jc w:val="both"/>
        <w:rPr>
          <w:rFonts w:cs="Arial"/>
          <w:bCs/>
          <w:szCs w:val="19"/>
        </w:rPr>
      </w:pPr>
      <w:r>
        <w:rPr>
          <w:rFonts w:cs="Arial"/>
          <w:bCs/>
          <w:i/>
          <w:noProof/>
          <w:szCs w:val="19"/>
        </w:rPr>
        <mc:AlternateContent>
          <mc:Choice Requires="wps">
            <w:drawing>
              <wp:anchor distT="0" distB="0" distL="114300" distR="114300" simplePos="0" relativeHeight="251675648" behindDoc="0" locked="0" layoutInCell="1" allowOverlap="1" wp14:anchorId="5125B52A" wp14:editId="0F3BD264">
                <wp:simplePos x="0" y="0"/>
                <wp:positionH relativeFrom="margin">
                  <wp:align>left</wp:align>
                </wp:positionH>
                <wp:positionV relativeFrom="paragraph">
                  <wp:posOffset>163830</wp:posOffset>
                </wp:positionV>
                <wp:extent cx="3257550" cy="1028700"/>
                <wp:effectExtent l="0" t="0" r="19050" b="19050"/>
                <wp:wrapNone/>
                <wp:docPr id="477654539" name="Text Box 1"/>
                <wp:cNvGraphicFramePr/>
                <a:graphic xmlns:a="http://schemas.openxmlformats.org/drawingml/2006/main">
                  <a:graphicData uri="http://schemas.microsoft.com/office/word/2010/wordprocessingShape">
                    <wps:wsp>
                      <wps:cNvSpPr txBox="1"/>
                      <wps:spPr>
                        <a:xfrm>
                          <a:off x="0" y="0"/>
                          <a:ext cx="3257550" cy="1028700"/>
                        </a:xfrm>
                        <a:prstGeom prst="rect">
                          <a:avLst/>
                        </a:prstGeom>
                        <a:solidFill>
                          <a:schemeClr val="lt1"/>
                        </a:solidFill>
                        <a:ln w="6350">
                          <a:solidFill>
                            <a:prstClr val="black"/>
                          </a:solidFill>
                        </a:ln>
                      </wps:spPr>
                      <wps:txbx>
                        <w:txbxContent>
                          <w:p w14:paraId="2BB99EE2" w14:textId="77777777" w:rsidR="00BC6673" w:rsidRDefault="00BC6673" w:rsidP="00BC66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_x0000_s1034" style="position:absolute;left:0;text-align:left;margin-left:0;margin-top:12.9pt;width:256.5pt;height:81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" w14:anchorId="5125B52A">
                <v:textbox>
                  <w:txbxContent>
                    <w:p w:rsidR="00BC6673" w:rsidP="00BC6673" w:rsidRDefault="00BC6673" w14:paraId="2BB99EE2" w14:textId="77777777"/>
                  </w:txbxContent>
                </v:textbox>
                <w10:wrap anchorx="margin"/>
              </v:shape>
            </w:pict>
          </mc:Fallback>
        </mc:AlternateContent>
      </w:r>
      <w:r w:rsidR="00AD7568">
        <w:rPr>
          <w:rFonts w:cs="Arial"/>
          <w:bCs/>
          <w:szCs w:val="19"/>
        </w:rPr>
        <w:t xml:space="preserve">1.12 </w:t>
      </w:r>
      <w:r w:rsidR="00642A65" w:rsidRPr="00642A65">
        <w:rPr>
          <w:rFonts w:cs="Arial"/>
          <w:bCs/>
          <w:szCs w:val="19"/>
        </w:rPr>
        <w:t>Please list your social media handles.</w:t>
      </w:r>
    </w:p>
    <w:p w14:paraId="4433A8E6" w14:textId="195BE375" w:rsidR="000D0EA4" w:rsidRDefault="000D0EA4" w:rsidP="000D0EA4">
      <w:pPr>
        <w:rPr>
          <w:szCs w:val="19"/>
        </w:rPr>
      </w:pPr>
    </w:p>
    <w:p w14:paraId="7D347B10" w14:textId="77777777" w:rsidR="0002124A" w:rsidRPr="0002124A" w:rsidRDefault="0002124A" w:rsidP="0002124A">
      <w:pPr>
        <w:rPr>
          <w:szCs w:val="19"/>
        </w:rPr>
      </w:pPr>
    </w:p>
    <w:p w14:paraId="28977820" w14:textId="77777777" w:rsidR="0002124A" w:rsidRPr="0002124A" w:rsidRDefault="0002124A" w:rsidP="0002124A">
      <w:pPr>
        <w:rPr>
          <w:szCs w:val="19"/>
        </w:rPr>
      </w:pPr>
    </w:p>
    <w:p w14:paraId="4585BE33" w14:textId="77777777" w:rsidR="0002124A" w:rsidRPr="0002124A" w:rsidRDefault="0002124A" w:rsidP="0002124A">
      <w:pPr>
        <w:rPr>
          <w:szCs w:val="19"/>
        </w:rPr>
      </w:pPr>
    </w:p>
    <w:p w14:paraId="14183E56" w14:textId="77777777" w:rsidR="0002124A" w:rsidRPr="0002124A" w:rsidRDefault="0002124A" w:rsidP="0002124A">
      <w:pPr>
        <w:rPr>
          <w:szCs w:val="19"/>
        </w:rPr>
      </w:pPr>
    </w:p>
    <w:p w14:paraId="3160AFAB" w14:textId="77777777" w:rsidR="0002124A" w:rsidRPr="0002124A" w:rsidRDefault="0002124A" w:rsidP="0002124A">
      <w:pPr>
        <w:rPr>
          <w:szCs w:val="19"/>
        </w:rPr>
      </w:pPr>
    </w:p>
    <w:p w14:paraId="63892A32" w14:textId="77777777" w:rsidR="0002124A" w:rsidRPr="0002124A" w:rsidRDefault="0002124A" w:rsidP="0002124A">
      <w:pPr>
        <w:rPr>
          <w:szCs w:val="19"/>
        </w:rPr>
      </w:pPr>
    </w:p>
    <w:p w14:paraId="3B371BDE" w14:textId="77777777" w:rsidR="0002124A" w:rsidRPr="0002124A" w:rsidRDefault="0002124A" w:rsidP="0002124A">
      <w:pPr>
        <w:rPr>
          <w:szCs w:val="19"/>
        </w:rPr>
      </w:pPr>
    </w:p>
    <w:p w14:paraId="118D0F0A" w14:textId="02DA077B" w:rsidR="0002124A" w:rsidRDefault="0002124A" w:rsidP="0B7CC413"/>
    <w:p w14:paraId="2B882DF2" w14:textId="2CE00A99" w:rsidR="0002124A" w:rsidRPr="000A1E44" w:rsidRDefault="0002124A" w:rsidP="0002124A">
      <w:pPr>
        <w:rPr>
          <w:rFonts w:ascii="IAS Ribbon Sans Bold" w:hAnsi="IAS Ribbon Sans Bold"/>
          <w:b/>
          <w:color w:val="617F09" w:themeColor="text2"/>
          <w:sz w:val="20"/>
          <w:szCs w:val="20"/>
        </w:rPr>
      </w:pPr>
      <w:r>
        <w:rPr>
          <w:rFonts w:ascii="IAS Ribbon Sans Bold" w:hAnsi="IAS Ribbon Sans Bold"/>
          <w:b/>
          <w:color w:val="617F09" w:themeColor="text2"/>
          <w:sz w:val="20"/>
          <w:szCs w:val="20"/>
        </w:rPr>
        <w:t xml:space="preserve">Section 2: </w:t>
      </w:r>
      <w:r w:rsidR="00691431">
        <w:rPr>
          <w:rFonts w:ascii="IAS Ribbon Sans Bold" w:hAnsi="IAS Ribbon Sans Bold"/>
          <w:b/>
          <w:color w:val="617F09" w:themeColor="text2"/>
          <w:sz w:val="20"/>
          <w:szCs w:val="20"/>
        </w:rPr>
        <w:t>Work history</w:t>
      </w:r>
      <w:r>
        <w:rPr>
          <w:rFonts w:ascii="IAS Ribbon Sans Bold" w:hAnsi="IAS Ribbon Sans Bold"/>
          <w:b/>
          <w:color w:val="617F09" w:themeColor="text2"/>
          <w:sz w:val="20"/>
          <w:szCs w:val="20"/>
        </w:rPr>
        <w:t xml:space="preserve"> </w:t>
      </w:r>
    </w:p>
    <w:p w14:paraId="0D0DE757" w14:textId="77777777" w:rsidR="00E20135" w:rsidRDefault="00E20135" w:rsidP="00E20135">
      <w:pPr>
        <w:spacing w:after="0" w:line="276" w:lineRule="auto"/>
        <w:jc w:val="both"/>
        <w:rPr>
          <w:rFonts w:ascii="IAS Ribbon Sans Light" w:hAnsi="IAS Ribbon Sans Light" w:cs="Arial"/>
          <w:bCs/>
          <w:iCs/>
          <w:szCs w:val="19"/>
        </w:rPr>
      </w:pPr>
    </w:p>
    <w:p w14:paraId="56C7BDF6" w14:textId="66EE3494" w:rsidR="00E20135" w:rsidRPr="00A46154" w:rsidRDefault="00AD7568" w:rsidP="00E20135">
      <w:pPr>
        <w:spacing w:after="0" w:line="276" w:lineRule="auto"/>
        <w:jc w:val="both"/>
        <w:rPr>
          <w:rFonts w:ascii="IAS Ribbon Sans Light" w:hAnsi="IAS Ribbon Sans Light" w:cs="Arial"/>
          <w:bCs/>
          <w:iCs/>
          <w:szCs w:val="19"/>
        </w:rPr>
      </w:pPr>
      <w:r>
        <w:rPr>
          <w:rFonts w:ascii="IAS Ribbon Sans Light" w:hAnsi="IAS Ribbon Sans Light" w:cs="Arial"/>
          <w:bCs/>
          <w:iCs/>
          <w:szCs w:val="19"/>
        </w:rPr>
        <w:t xml:space="preserve">2.1 </w:t>
      </w:r>
      <w:r w:rsidR="00E20135">
        <w:rPr>
          <w:rFonts w:ascii="IAS Ribbon Sans Light" w:hAnsi="IAS Ribbon Sans Light" w:cs="Arial"/>
          <w:bCs/>
          <w:iCs/>
          <w:szCs w:val="19"/>
        </w:rPr>
        <w:t>Please describe your background working in the HIV field</w:t>
      </w:r>
      <w:r>
        <w:rPr>
          <w:rFonts w:ascii="IAS Ribbon Sans Light" w:hAnsi="IAS Ribbon Sans Light" w:cs="Arial"/>
          <w:bCs/>
          <w:iCs/>
          <w:szCs w:val="19"/>
        </w:rPr>
        <w:t xml:space="preserve">. </w:t>
      </w:r>
      <w:r w:rsidR="00B02504">
        <w:rPr>
          <w:rFonts w:ascii="IAS Ribbon Sans Light" w:hAnsi="IAS Ribbon Sans Light" w:cs="Arial"/>
          <w:bCs/>
          <w:iCs/>
          <w:szCs w:val="19"/>
        </w:rPr>
        <w:t>Please keep your response to under 200 words.</w:t>
      </w:r>
    </w:p>
    <w:p w14:paraId="47CF69CC" w14:textId="43CE9102" w:rsidR="00E20135" w:rsidRDefault="00AD7568" w:rsidP="00E20135">
      <w:pPr>
        <w:spacing w:after="0" w:line="276" w:lineRule="auto"/>
        <w:jc w:val="both"/>
        <w:rPr>
          <w:rFonts w:ascii="IAS Ribbon Sans Light" w:hAnsi="IAS Ribbon Sans Light" w:cs="Arial"/>
          <w:bCs/>
          <w:szCs w:val="19"/>
        </w:rPr>
      </w:pPr>
      <w:r>
        <w:rPr>
          <w:rFonts w:cs="Arial"/>
          <w:bCs/>
          <w:i/>
          <w:noProof/>
          <w:szCs w:val="19"/>
        </w:rPr>
        <mc:AlternateContent>
          <mc:Choice Requires="wps">
            <w:drawing>
              <wp:anchor distT="0" distB="0" distL="114300" distR="114300" simplePos="0" relativeHeight="251677696" behindDoc="0" locked="0" layoutInCell="1" allowOverlap="1" wp14:anchorId="3879C106" wp14:editId="18B41E08">
                <wp:simplePos x="0" y="0"/>
                <wp:positionH relativeFrom="margin">
                  <wp:align>left</wp:align>
                </wp:positionH>
                <wp:positionV relativeFrom="paragraph">
                  <wp:posOffset>76835</wp:posOffset>
                </wp:positionV>
                <wp:extent cx="5962650" cy="1936750"/>
                <wp:effectExtent l="0" t="0" r="19050" b="25400"/>
                <wp:wrapNone/>
                <wp:docPr id="1265863467" name="Text Box 1"/>
                <wp:cNvGraphicFramePr/>
                <a:graphic xmlns:a="http://schemas.openxmlformats.org/drawingml/2006/main">
                  <a:graphicData uri="http://schemas.microsoft.com/office/word/2010/wordprocessingShape">
                    <wps:wsp>
                      <wps:cNvSpPr txBox="1"/>
                      <wps:spPr>
                        <a:xfrm>
                          <a:off x="0" y="0"/>
                          <a:ext cx="5962650" cy="1936750"/>
                        </a:xfrm>
                        <a:prstGeom prst="rect">
                          <a:avLst/>
                        </a:prstGeom>
                        <a:solidFill>
                          <a:schemeClr val="lt1"/>
                        </a:solidFill>
                        <a:ln w="6350">
                          <a:solidFill>
                            <a:prstClr val="black"/>
                          </a:solidFill>
                        </a:ln>
                      </wps:spPr>
                      <wps:txbx>
                        <w:txbxContent>
                          <w:p w14:paraId="1B416C61" w14:textId="77777777" w:rsidR="00AD7568" w:rsidRDefault="00AD7568" w:rsidP="00AD75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_x0000_s1035" style="position:absolute;left:0;text-align:left;margin-left:0;margin-top:6.05pt;width:469.5pt;height:152.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" w14:anchorId="3879C106">
                <v:textbox>
                  <w:txbxContent>
                    <w:p w:rsidR="00AD7568" w:rsidP="00AD7568" w:rsidRDefault="00AD7568" w14:paraId="1B416C61" w14:textId="77777777"/>
                  </w:txbxContent>
                </v:textbox>
                <w10:wrap anchorx="margin"/>
              </v:shape>
            </w:pict>
          </mc:Fallback>
        </mc:AlternateContent>
      </w:r>
    </w:p>
    <w:p w14:paraId="33266099" w14:textId="47DEA78C" w:rsidR="00AD7568" w:rsidRDefault="00AD7568" w:rsidP="00E20135">
      <w:pPr>
        <w:spacing w:after="0" w:line="276" w:lineRule="auto"/>
        <w:jc w:val="both"/>
        <w:rPr>
          <w:rFonts w:ascii="IAS Ribbon Sans Light" w:hAnsi="IAS Ribbon Sans Light" w:cs="Arial"/>
          <w:bCs/>
          <w:szCs w:val="19"/>
        </w:rPr>
      </w:pPr>
    </w:p>
    <w:p w14:paraId="64E40930" w14:textId="77777777" w:rsidR="00AD7568" w:rsidRPr="00A46154" w:rsidRDefault="00AD7568" w:rsidP="00E20135">
      <w:pPr>
        <w:spacing w:after="0" w:line="276" w:lineRule="auto"/>
        <w:jc w:val="both"/>
        <w:rPr>
          <w:rFonts w:ascii="IAS Ribbon Sans Light" w:hAnsi="IAS Ribbon Sans Light" w:cs="Arial"/>
          <w:bCs/>
          <w:szCs w:val="19"/>
        </w:rPr>
      </w:pPr>
    </w:p>
    <w:p w14:paraId="53C27B3A" w14:textId="77777777" w:rsidR="00AD7568" w:rsidRDefault="00AD7568" w:rsidP="00E20135">
      <w:pPr>
        <w:spacing w:after="0" w:line="276" w:lineRule="auto"/>
        <w:jc w:val="both"/>
        <w:rPr>
          <w:rFonts w:ascii="IAS Ribbon Sans Light" w:hAnsi="IAS Ribbon Sans Light" w:cs="Arial"/>
          <w:bCs/>
          <w:szCs w:val="19"/>
        </w:rPr>
      </w:pPr>
    </w:p>
    <w:p w14:paraId="452DECB8" w14:textId="77777777" w:rsidR="00AD7568" w:rsidRDefault="00AD7568" w:rsidP="00E20135">
      <w:pPr>
        <w:spacing w:after="0" w:line="276" w:lineRule="auto"/>
        <w:jc w:val="both"/>
        <w:rPr>
          <w:rFonts w:ascii="IAS Ribbon Sans Light" w:hAnsi="IAS Ribbon Sans Light" w:cs="Arial"/>
          <w:bCs/>
          <w:szCs w:val="19"/>
        </w:rPr>
      </w:pPr>
    </w:p>
    <w:p w14:paraId="42CA0E89" w14:textId="77777777" w:rsidR="00AD7568" w:rsidRDefault="00AD7568" w:rsidP="00E20135">
      <w:pPr>
        <w:spacing w:after="0" w:line="276" w:lineRule="auto"/>
        <w:jc w:val="both"/>
        <w:rPr>
          <w:rFonts w:ascii="IAS Ribbon Sans Light" w:hAnsi="IAS Ribbon Sans Light" w:cs="Arial"/>
          <w:bCs/>
          <w:szCs w:val="19"/>
        </w:rPr>
      </w:pPr>
    </w:p>
    <w:p w14:paraId="77A8A43B" w14:textId="77777777" w:rsidR="00AD7568" w:rsidRDefault="00AD7568" w:rsidP="00E20135">
      <w:pPr>
        <w:spacing w:after="0" w:line="276" w:lineRule="auto"/>
        <w:jc w:val="both"/>
        <w:rPr>
          <w:rFonts w:ascii="IAS Ribbon Sans Light" w:hAnsi="IAS Ribbon Sans Light" w:cs="Arial"/>
          <w:bCs/>
          <w:szCs w:val="19"/>
        </w:rPr>
      </w:pPr>
    </w:p>
    <w:p w14:paraId="007DFDC3" w14:textId="77777777" w:rsidR="00AD7568" w:rsidRDefault="00AD7568" w:rsidP="00E20135">
      <w:pPr>
        <w:spacing w:after="0" w:line="276" w:lineRule="auto"/>
        <w:jc w:val="both"/>
        <w:rPr>
          <w:rFonts w:ascii="IAS Ribbon Sans Light" w:hAnsi="IAS Ribbon Sans Light" w:cs="Arial"/>
          <w:bCs/>
          <w:szCs w:val="19"/>
        </w:rPr>
      </w:pPr>
    </w:p>
    <w:p w14:paraId="5B60FDFD" w14:textId="77777777" w:rsidR="00AD7568" w:rsidRDefault="00AD7568" w:rsidP="00E20135">
      <w:pPr>
        <w:spacing w:after="0" w:line="276" w:lineRule="auto"/>
        <w:jc w:val="both"/>
        <w:rPr>
          <w:rFonts w:ascii="IAS Ribbon Sans Light" w:hAnsi="IAS Ribbon Sans Light" w:cs="Arial"/>
          <w:bCs/>
          <w:szCs w:val="19"/>
        </w:rPr>
      </w:pPr>
    </w:p>
    <w:p w14:paraId="21961DC5" w14:textId="77777777" w:rsidR="00AD7568" w:rsidRDefault="00AD7568" w:rsidP="00E20135">
      <w:pPr>
        <w:spacing w:after="0" w:line="276" w:lineRule="auto"/>
        <w:jc w:val="both"/>
        <w:rPr>
          <w:rFonts w:ascii="IAS Ribbon Sans Light" w:hAnsi="IAS Ribbon Sans Light" w:cs="Arial"/>
          <w:bCs/>
          <w:szCs w:val="19"/>
        </w:rPr>
      </w:pPr>
    </w:p>
    <w:p w14:paraId="16798B22" w14:textId="77777777" w:rsidR="00AD7568" w:rsidRDefault="00AD7568" w:rsidP="00E20135">
      <w:pPr>
        <w:spacing w:after="0" w:line="276" w:lineRule="auto"/>
        <w:jc w:val="both"/>
        <w:rPr>
          <w:rFonts w:ascii="IAS Ribbon Sans Light" w:hAnsi="IAS Ribbon Sans Light" w:cs="Arial"/>
          <w:bCs/>
          <w:szCs w:val="19"/>
        </w:rPr>
      </w:pPr>
    </w:p>
    <w:p w14:paraId="2AAFFA3E" w14:textId="77777777" w:rsidR="00AD7568" w:rsidRDefault="00AD7568" w:rsidP="00E20135">
      <w:pPr>
        <w:spacing w:after="0" w:line="276" w:lineRule="auto"/>
        <w:jc w:val="both"/>
        <w:rPr>
          <w:rFonts w:ascii="IAS Ribbon Sans Light" w:hAnsi="IAS Ribbon Sans Light" w:cs="Arial"/>
          <w:bCs/>
          <w:szCs w:val="19"/>
        </w:rPr>
      </w:pPr>
    </w:p>
    <w:p w14:paraId="2D138F4F" w14:textId="77777777" w:rsidR="00AD7568" w:rsidRDefault="00AD7568" w:rsidP="00E20135">
      <w:pPr>
        <w:spacing w:after="0" w:line="276" w:lineRule="auto"/>
        <w:jc w:val="both"/>
        <w:rPr>
          <w:rFonts w:ascii="IAS Ribbon Sans Light" w:hAnsi="IAS Ribbon Sans Light" w:cs="Arial"/>
          <w:bCs/>
          <w:szCs w:val="19"/>
        </w:rPr>
      </w:pPr>
    </w:p>
    <w:p w14:paraId="21A0C865" w14:textId="77777777" w:rsidR="00AD7568" w:rsidRDefault="00AD7568" w:rsidP="00E20135">
      <w:pPr>
        <w:spacing w:after="0" w:line="276" w:lineRule="auto"/>
        <w:jc w:val="both"/>
        <w:rPr>
          <w:rFonts w:ascii="IAS Ribbon Sans Light" w:hAnsi="IAS Ribbon Sans Light" w:cs="Arial"/>
          <w:bCs/>
          <w:szCs w:val="19"/>
        </w:rPr>
      </w:pPr>
    </w:p>
    <w:p w14:paraId="7B1A925E" w14:textId="5B7E8F80" w:rsidR="00E20135" w:rsidRPr="00B02504" w:rsidRDefault="00E20135" w:rsidP="00B02504">
      <w:pPr>
        <w:pStyle w:val="ListParagraph"/>
        <w:numPr>
          <w:ilvl w:val="1"/>
          <w:numId w:val="15"/>
        </w:numPr>
        <w:spacing w:after="0" w:line="276" w:lineRule="auto"/>
        <w:jc w:val="both"/>
        <w:rPr>
          <w:rFonts w:ascii="IAS Ribbon Sans Light" w:hAnsi="IAS Ribbon Sans Light" w:cs="Arial"/>
          <w:bCs/>
          <w:szCs w:val="19"/>
        </w:rPr>
      </w:pPr>
      <w:r w:rsidRPr="00B02504">
        <w:rPr>
          <w:rFonts w:ascii="IAS Ribbon Sans Light" w:hAnsi="IAS Ribbon Sans Light" w:cs="Arial"/>
          <w:bCs/>
          <w:szCs w:val="19"/>
        </w:rPr>
        <w:t>Are you currently:</w:t>
      </w:r>
    </w:p>
    <w:p w14:paraId="604A5153" w14:textId="77777777" w:rsidR="00B02504" w:rsidRDefault="00B02504" w:rsidP="00B02504">
      <w:pPr>
        <w:pStyle w:val="ListParagraph"/>
        <w:spacing w:after="0" w:line="276" w:lineRule="auto"/>
        <w:ind w:left="360"/>
        <w:contextualSpacing/>
        <w:jc w:val="both"/>
        <w:rPr>
          <w:rFonts w:ascii="IAS Ribbon Sans Light" w:hAnsi="IAS Ribbon Sans Light" w:cs="Arial"/>
          <w:bCs/>
          <w:szCs w:val="19"/>
        </w:rPr>
      </w:pPr>
    </w:p>
    <w:p w14:paraId="4637DDC4" w14:textId="797FE1F0" w:rsidR="00B02504" w:rsidRPr="00B81C84" w:rsidRDefault="00000000" w:rsidP="00B02504">
      <w:pPr>
        <w:pStyle w:val="paragraph"/>
        <w:spacing w:before="0" w:beforeAutospacing="0" w:after="0" w:afterAutospacing="0"/>
        <w:ind w:left="360"/>
        <w:jc w:val="both"/>
        <w:textAlignment w:val="baseline"/>
        <w:rPr>
          <w:rFonts w:asciiTheme="minorHAnsi" w:hAnsiTheme="minorHAnsi" w:cs="Segoe UI"/>
          <w:bCs/>
          <w:sz w:val="19"/>
          <w:szCs w:val="19"/>
        </w:rPr>
      </w:pPr>
      <w:sdt>
        <w:sdtPr>
          <w:rPr>
            <w:rStyle w:val="normaltextrun"/>
            <w:rFonts w:asciiTheme="minorHAnsi" w:hAnsiTheme="minorHAnsi" w:cs="Segoe UI"/>
            <w:bCs/>
            <w:sz w:val="19"/>
            <w:szCs w:val="19"/>
          </w:rPr>
          <w:id w:val="-723756261"/>
          <w14:checkbox>
            <w14:checked w14:val="0"/>
            <w14:checkedState w14:val="2612" w14:font="MS Gothic"/>
            <w14:uncheckedState w14:val="2610" w14:font="MS Gothic"/>
          </w14:checkbox>
        </w:sdtPr>
        <w:sdtContent>
          <w:r w:rsidR="00B02504" w:rsidRPr="00B81C84">
            <w:rPr>
              <w:rStyle w:val="normaltextrun"/>
              <w:rFonts w:ascii="MS Gothic" w:eastAsia="MS Gothic" w:hAnsi="MS Gothic" w:cs="Segoe UI" w:hint="eastAsia"/>
              <w:bCs/>
              <w:sz w:val="19"/>
              <w:szCs w:val="19"/>
            </w:rPr>
            <w:t>☐</w:t>
          </w:r>
        </w:sdtContent>
      </w:sdt>
      <w:r w:rsidR="00B02504" w:rsidRPr="00B81C84">
        <w:rPr>
          <w:rStyle w:val="normaltextrun"/>
          <w:rFonts w:asciiTheme="minorHAnsi" w:hAnsiTheme="minorHAnsi" w:cs="Segoe UI"/>
          <w:bCs/>
          <w:sz w:val="19"/>
          <w:szCs w:val="19"/>
        </w:rPr>
        <w:t xml:space="preserve"> </w:t>
      </w:r>
      <w:r w:rsidR="00B02504">
        <w:rPr>
          <w:rStyle w:val="normaltextrun"/>
          <w:rFonts w:asciiTheme="minorHAnsi" w:hAnsiTheme="minorHAnsi" w:cs="Segoe UI"/>
          <w:bCs/>
          <w:sz w:val="19"/>
          <w:szCs w:val="19"/>
        </w:rPr>
        <w:t>Employed at a registered organization</w:t>
      </w:r>
    </w:p>
    <w:p w14:paraId="684380C4" w14:textId="0A89E861" w:rsidR="00B02504" w:rsidRPr="00B81C84" w:rsidRDefault="00000000" w:rsidP="00B02504">
      <w:pPr>
        <w:pStyle w:val="paragraph"/>
        <w:spacing w:before="0" w:beforeAutospacing="0" w:after="0" w:afterAutospacing="0"/>
        <w:ind w:left="360"/>
        <w:jc w:val="both"/>
        <w:textAlignment w:val="baseline"/>
        <w:rPr>
          <w:rStyle w:val="eop"/>
          <w:rFonts w:asciiTheme="minorHAnsi" w:hAnsiTheme="minorHAnsi" w:cs="Segoe UI"/>
          <w:bCs/>
          <w:sz w:val="19"/>
          <w:szCs w:val="19"/>
        </w:rPr>
      </w:pPr>
      <w:sdt>
        <w:sdtPr>
          <w:rPr>
            <w:rStyle w:val="normaltextrun"/>
            <w:rFonts w:asciiTheme="minorHAnsi" w:hAnsiTheme="minorHAnsi" w:cs="Segoe UI"/>
            <w:bCs/>
            <w:sz w:val="19"/>
            <w:szCs w:val="19"/>
          </w:rPr>
          <w:id w:val="1723170507"/>
          <w14:checkbox>
            <w14:checked w14:val="0"/>
            <w14:checkedState w14:val="2612" w14:font="MS Gothic"/>
            <w14:uncheckedState w14:val="2610" w14:font="MS Gothic"/>
          </w14:checkbox>
        </w:sdtPr>
        <w:sdtContent>
          <w:r w:rsidR="00B02504" w:rsidRPr="00B81C84">
            <w:rPr>
              <w:rStyle w:val="normaltextrun"/>
              <w:rFonts w:ascii="MS Gothic" w:eastAsia="MS Gothic" w:hAnsi="MS Gothic" w:cs="Segoe UI" w:hint="eastAsia"/>
              <w:bCs/>
              <w:sz w:val="19"/>
              <w:szCs w:val="19"/>
            </w:rPr>
            <w:t>☐</w:t>
          </w:r>
        </w:sdtContent>
      </w:sdt>
      <w:r w:rsidR="00B02504" w:rsidRPr="00B81C84">
        <w:rPr>
          <w:rStyle w:val="normaltextrun"/>
          <w:rFonts w:asciiTheme="minorHAnsi" w:hAnsiTheme="minorHAnsi" w:cs="Segoe UI"/>
          <w:bCs/>
          <w:sz w:val="19"/>
          <w:szCs w:val="19"/>
        </w:rPr>
        <w:t xml:space="preserve"> </w:t>
      </w:r>
      <w:r w:rsidR="00B02504">
        <w:rPr>
          <w:rStyle w:val="normaltextrun"/>
          <w:rFonts w:asciiTheme="minorHAnsi" w:hAnsiTheme="minorHAnsi" w:cs="Segoe UI"/>
          <w:bCs/>
          <w:sz w:val="19"/>
          <w:szCs w:val="19"/>
        </w:rPr>
        <w:t xml:space="preserve">Self-employed </w:t>
      </w:r>
    </w:p>
    <w:p w14:paraId="00AFD3DF" w14:textId="77903CDD" w:rsidR="00B02504" w:rsidRPr="00B81C84" w:rsidRDefault="00000000" w:rsidP="00B02504">
      <w:pPr>
        <w:pStyle w:val="paragraph"/>
        <w:spacing w:before="0" w:beforeAutospacing="0" w:after="0" w:afterAutospacing="0"/>
        <w:ind w:left="360"/>
        <w:jc w:val="both"/>
        <w:textAlignment w:val="baseline"/>
        <w:rPr>
          <w:rStyle w:val="eop"/>
          <w:rFonts w:asciiTheme="minorHAnsi" w:hAnsiTheme="minorHAnsi" w:cs="Segoe UI"/>
          <w:bCs/>
          <w:sz w:val="19"/>
          <w:szCs w:val="19"/>
        </w:rPr>
      </w:pPr>
      <w:sdt>
        <w:sdtPr>
          <w:rPr>
            <w:rStyle w:val="normaltextrun"/>
            <w:rFonts w:asciiTheme="minorHAnsi" w:hAnsiTheme="minorHAnsi" w:cs="Segoe UI"/>
            <w:bCs/>
            <w:sz w:val="19"/>
            <w:szCs w:val="19"/>
          </w:rPr>
          <w:id w:val="-1934966821"/>
          <w14:checkbox>
            <w14:checked w14:val="0"/>
            <w14:checkedState w14:val="2612" w14:font="MS Gothic"/>
            <w14:uncheckedState w14:val="2610" w14:font="MS Gothic"/>
          </w14:checkbox>
        </w:sdtPr>
        <w:sdtContent>
          <w:r w:rsidR="00B02504" w:rsidRPr="00B81C84">
            <w:rPr>
              <w:rStyle w:val="normaltextrun"/>
              <w:rFonts w:ascii="MS Gothic" w:eastAsia="MS Gothic" w:hAnsi="MS Gothic" w:cs="Segoe UI" w:hint="eastAsia"/>
              <w:bCs/>
              <w:sz w:val="19"/>
              <w:szCs w:val="19"/>
            </w:rPr>
            <w:t>☐</w:t>
          </w:r>
        </w:sdtContent>
      </w:sdt>
      <w:r w:rsidR="00B02504" w:rsidRPr="00B81C84">
        <w:rPr>
          <w:rStyle w:val="normaltextrun"/>
          <w:rFonts w:asciiTheme="minorHAnsi" w:hAnsiTheme="minorHAnsi" w:cs="Segoe UI"/>
          <w:bCs/>
          <w:sz w:val="19"/>
          <w:szCs w:val="19"/>
        </w:rPr>
        <w:t xml:space="preserve"> </w:t>
      </w:r>
      <w:r w:rsidR="00B02504">
        <w:rPr>
          <w:rStyle w:val="normaltextrun"/>
          <w:rFonts w:asciiTheme="minorHAnsi" w:hAnsiTheme="minorHAnsi" w:cs="Segoe UI"/>
          <w:bCs/>
          <w:sz w:val="19"/>
          <w:szCs w:val="19"/>
        </w:rPr>
        <w:t>Other ___________________</w:t>
      </w:r>
      <w:r w:rsidR="00B02504" w:rsidRPr="00B81C84">
        <w:rPr>
          <w:rStyle w:val="eop"/>
          <w:rFonts w:asciiTheme="minorHAnsi" w:hAnsiTheme="minorHAnsi" w:cs="Segoe UI"/>
          <w:bCs/>
          <w:sz w:val="19"/>
          <w:szCs w:val="19"/>
        </w:rPr>
        <w:t> </w:t>
      </w:r>
    </w:p>
    <w:p w14:paraId="1D6CCFFD" w14:textId="77777777" w:rsidR="00E20135" w:rsidRPr="00A46154" w:rsidRDefault="00E20135" w:rsidP="00E20135">
      <w:pPr>
        <w:spacing w:after="0" w:line="276" w:lineRule="auto"/>
        <w:jc w:val="both"/>
        <w:rPr>
          <w:rFonts w:ascii="IAS Ribbon Sans Light" w:hAnsi="IAS Ribbon Sans Light" w:cs="Arial"/>
          <w:bCs/>
          <w:color w:val="FF0000"/>
          <w:szCs w:val="19"/>
        </w:rPr>
      </w:pPr>
    </w:p>
    <w:p w14:paraId="7273E164" w14:textId="77777777" w:rsidR="00E20135" w:rsidRPr="005A4F69" w:rsidRDefault="00E20135" w:rsidP="00E20135">
      <w:pPr>
        <w:spacing w:after="0" w:line="276" w:lineRule="auto"/>
        <w:jc w:val="both"/>
        <w:rPr>
          <w:rFonts w:ascii="IAS Ribbon Sans Light" w:hAnsi="IAS Ribbon Sans Light" w:cs="Arial"/>
          <w:bCs/>
          <w:color w:val="61800A" w:themeColor="accent1"/>
          <w:szCs w:val="19"/>
        </w:rPr>
      </w:pPr>
      <w:r w:rsidRPr="005A4F69">
        <w:rPr>
          <w:rFonts w:ascii="IAS Ribbon Sans Light" w:hAnsi="IAS Ribbon Sans Light" w:cs="Arial"/>
          <w:bCs/>
          <w:color w:val="61800A" w:themeColor="accent1"/>
          <w:szCs w:val="19"/>
        </w:rPr>
        <w:t>If you are currently employed at a registered organization, please provide the following information:</w:t>
      </w:r>
    </w:p>
    <w:p w14:paraId="629ABA47" w14:textId="77777777" w:rsidR="00E20135" w:rsidRPr="00A46154" w:rsidRDefault="00E20135" w:rsidP="00E20135">
      <w:pPr>
        <w:spacing w:after="0" w:line="276" w:lineRule="auto"/>
        <w:jc w:val="both"/>
        <w:rPr>
          <w:rFonts w:ascii="IAS Ribbon Sans Light" w:hAnsi="IAS Ribbon Sans Light" w:cs="Arial"/>
          <w:bCs/>
          <w:szCs w:val="19"/>
        </w:rPr>
      </w:pPr>
    </w:p>
    <w:p w14:paraId="478E8F78" w14:textId="10B9740F" w:rsidR="00B02504" w:rsidRPr="00A46154" w:rsidRDefault="008225AC" w:rsidP="008225AC">
      <w:pPr>
        <w:spacing w:after="0" w:line="276" w:lineRule="auto"/>
        <w:ind w:firstLine="708"/>
        <w:jc w:val="both"/>
        <w:rPr>
          <w:rFonts w:ascii="IAS Ribbon Sans Light" w:hAnsi="IAS Ribbon Sans Light" w:cs="Arial"/>
          <w:bCs/>
          <w:szCs w:val="19"/>
        </w:rPr>
      </w:pPr>
      <w:r>
        <w:rPr>
          <w:rFonts w:ascii="IAS Ribbon Sans Light" w:hAnsi="IAS Ribbon Sans Light" w:cs="Arial"/>
          <w:bCs/>
          <w:szCs w:val="19"/>
        </w:rPr>
        <w:t xml:space="preserve">2.2.1 </w:t>
      </w:r>
      <w:r w:rsidR="00B02504">
        <w:rPr>
          <w:rFonts w:ascii="IAS Ribbon Sans Light" w:hAnsi="IAS Ribbon Sans Light" w:cs="Arial"/>
          <w:bCs/>
          <w:szCs w:val="19"/>
        </w:rPr>
        <w:t>What is the name of the organization that you work for?</w:t>
      </w:r>
    </w:p>
    <w:p w14:paraId="5F84A36E" w14:textId="153B1A32" w:rsidR="00E20135" w:rsidRDefault="00505954" w:rsidP="00E20135">
      <w:pPr>
        <w:spacing w:after="0" w:line="276" w:lineRule="auto"/>
        <w:jc w:val="both"/>
        <w:rPr>
          <w:rFonts w:ascii="IAS Ribbon Sans Light" w:hAnsi="IAS Ribbon Sans Light" w:cs="Arial"/>
          <w:bCs/>
          <w:szCs w:val="19"/>
        </w:rPr>
      </w:pPr>
      <w:r>
        <w:rPr>
          <w:rFonts w:cs="Arial"/>
          <w:bCs/>
          <w:i/>
          <w:noProof/>
          <w:szCs w:val="19"/>
        </w:rPr>
        <mc:AlternateContent>
          <mc:Choice Requires="wps">
            <w:drawing>
              <wp:anchor distT="0" distB="0" distL="114300" distR="114300" simplePos="0" relativeHeight="251685888" behindDoc="0" locked="0" layoutInCell="1" allowOverlap="1" wp14:anchorId="5A428947" wp14:editId="2E80DC8B">
                <wp:simplePos x="0" y="0"/>
                <wp:positionH relativeFrom="margin">
                  <wp:posOffset>730250</wp:posOffset>
                </wp:positionH>
                <wp:positionV relativeFrom="paragraph">
                  <wp:posOffset>58420</wp:posOffset>
                </wp:positionV>
                <wp:extent cx="3257550" cy="457200"/>
                <wp:effectExtent l="0" t="0" r="19050" b="19050"/>
                <wp:wrapNone/>
                <wp:docPr id="966450968" name="Text Box 1"/>
                <wp:cNvGraphicFramePr/>
                <a:graphic xmlns:a="http://schemas.openxmlformats.org/drawingml/2006/main">
                  <a:graphicData uri="http://schemas.microsoft.com/office/word/2010/wordprocessingShape">
                    <wps:wsp>
                      <wps:cNvSpPr txBox="1"/>
                      <wps:spPr>
                        <a:xfrm>
                          <a:off x="0" y="0"/>
                          <a:ext cx="3257550" cy="457200"/>
                        </a:xfrm>
                        <a:prstGeom prst="rect">
                          <a:avLst/>
                        </a:prstGeom>
                        <a:solidFill>
                          <a:schemeClr val="lt1"/>
                        </a:solidFill>
                        <a:ln w="6350">
                          <a:solidFill>
                            <a:prstClr val="black"/>
                          </a:solidFill>
                        </a:ln>
                      </wps:spPr>
                      <wps:txbx>
                        <w:txbxContent>
                          <w:p w14:paraId="024922BB" w14:textId="77777777" w:rsidR="00505954" w:rsidRDefault="00505954" w:rsidP="005059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_x0000_s1036" style="position:absolute;left:0;text-align:left;margin-left:57.5pt;margin-top:4.6pt;width:256.5pt;height:3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" w14:anchorId="5A428947">
                <v:textbox>
                  <w:txbxContent>
                    <w:p w:rsidR="00505954" w:rsidP="00505954" w:rsidRDefault="00505954" w14:paraId="024922BB" w14:textId="77777777"/>
                  </w:txbxContent>
                </v:textbox>
                <w10:wrap anchorx="margin"/>
              </v:shape>
            </w:pict>
          </mc:Fallback>
        </mc:AlternateContent>
      </w:r>
    </w:p>
    <w:p w14:paraId="4AD6735C" w14:textId="36347361" w:rsidR="00505954" w:rsidRPr="00A46154" w:rsidRDefault="00505954" w:rsidP="00E20135">
      <w:pPr>
        <w:spacing w:after="0" w:line="276" w:lineRule="auto"/>
        <w:jc w:val="both"/>
        <w:rPr>
          <w:rFonts w:ascii="IAS Ribbon Sans Light" w:hAnsi="IAS Ribbon Sans Light" w:cs="Arial"/>
          <w:bCs/>
          <w:szCs w:val="19"/>
        </w:rPr>
      </w:pPr>
      <w:r>
        <w:rPr>
          <w:rFonts w:ascii="IAS Ribbon Sans Light" w:hAnsi="IAS Ribbon Sans Light" w:cs="Arial"/>
          <w:bCs/>
          <w:szCs w:val="19"/>
        </w:rPr>
        <w:tab/>
      </w:r>
    </w:p>
    <w:p w14:paraId="5BE0389F" w14:textId="77777777" w:rsidR="00E20135" w:rsidRPr="00A46154" w:rsidRDefault="00E20135" w:rsidP="00E20135">
      <w:pPr>
        <w:spacing w:after="0" w:line="276" w:lineRule="auto"/>
        <w:jc w:val="both"/>
        <w:rPr>
          <w:rFonts w:ascii="IAS Ribbon Sans Light" w:hAnsi="IAS Ribbon Sans Light" w:cs="Arial"/>
          <w:bCs/>
          <w:szCs w:val="19"/>
        </w:rPr>
      </w:pPr>
    </w:p>
    <w:p w14:paraId="25F5A9C2" w14:textId="77777777" w:rsidR="00505954" w:rsidRDefault="00505954" w:rsidP="00FA74AA">
      <w:pPr>
        <w:spacing w:after="0" w:line="276" w:lineRule="auto"/>
        <w:ind w:firstLine="708"/>
        <w:jc w:val="both"/>
        <w:rPr>
          <w:rFonts w:ascii="IAS Ribbon Sans Light" w:hAnsi="IAS Ribbon Sans Light" w:cs="Arial"/>
          <w:bCs/>
          <w:szCs w:val="19"/>
        </w:rPr>
      </w:pPr>
    </w:p>
    <w:p w14:paraId="43E90C7F" w14:textId="4EF9E5F7" w:rsidR="00E20135" w:rsidRPr="00A46154" w:rsidRDefault="008225AC" w:rsidP="00FA74AA">
      <w:pPr>
        <w:spacing w:after="0" w:line="276" w:lineRule="auto"/>
        <w:ind w:firstLine="708"/>
        <w:jc w:val="both"/>
        <w:rPr>
          <w:rFonts w:ascii="IAS Ribbon Sans Light" w:hAnsi="IAS Ribbon Sans Light" w:cs="Arial"/>
          <w:bCs/>
          <w:szCs w:val="19"/>
        </w:rPr>
      </w:pPr>
      <w:r>
        <w:rPr>
          <w:rFonts w:ascii="IAS Ribbon Sans Light" w:hAnsi="IAS Ribbon Sans Light" w:cs="Arial"/>
          <w:bCs/>
          <w:szCs w:val="19"/>
        </w:rPr>
        <w:t>2.2.</w:t>
      </w:r>
      <w:r w:rsidR="00CD1373">
        <w:rPr>
          <w:rFonts w:ascii="IAS Ribbon Sans Light" w:hAnsi="IAS Ribbon Sans Light" w:cs="Arial"/>
          <w:bCs/>
          <w:szCs w:val="19"/>
        </w:rPr>
        <w:t>2</w:t>
      </w:r>
      <w:r>
        <w:rPr>
          <w:rFonts w:ascii="IAS Ribbon Sans Light" w:hAnsi="IAS Ribbon Sans Light" w:cs="Arial"/>
          <w:bCs/>
          <w:szCs w:val="19"/>
        </w:rPr>
        <w:t xml:space="preserve"> In which country is your </w:t>
      </w:r>
      <w:r w:rsidR="00505954">
        <w:rPr>
          <w:rFonts w:ascii="IAS Ribbon Sans Light" w:hAnsi="IAS Ribbon Sans Light" w:cs="Arial"/>
          <w:bCs/>
          <w:szCs w:val="19"/>
        </w:rPr>
        <w:t>organization of employment</w:t>
      </w:r>
      <w:r>
        <w:rPr>
          <w:rFonts w:ascii="IAS Ribbon Sans Light" w:hAnsi="IAS Ribbon Sans Light" w:cs="Arial"/>
          <w:bCs/>
          <w:szCs w:val="19"/>
        </w:rPr>
        <w:t xml:space="preserve"> based? </w:t>
      </w:r>
    </w:p>
    <w:p w14:paraId="5E912AB8" w14:textId="30F1315B" w:rsidR="00E20135" w:rsidRDefault="00505954" w:rsidP="00E20135">
      <w:pPr>
        <w:spacing w:after="0" w:line="276" w:lineRule="auto"/>
        <w:jc w:val="both"/>
        <w:rPr>
          <w:rFonts w:ascii="IAS Ribbon Sans Light" w:hAnsi="IAS Ribbon Sans Light" w:cs="Arial"/>
          <w:bCs/>
          <w:szCs w:val="19"/>
          <w:highlight w:val="yellow"/>
        </w:rPr>
      </w:pPr>
      <w:r>
        <w:rPr>
          <w:rFonts w:cs="Arial"/>
          <w:bCs/>
          <w:i/>
          <w:noProof/>
          <w:szCs w:val="19"/>
        </w:rPr>
        <mc:AlternateContent>
          <mc:Choice Requires="wps">
            <w:drawing>
              <wp:anchor distT="0" distB="0" distL="114300" distR="114300" simplePos="0" relativeHeight="251687936" behindDoc="0" locked="0" layoutInCell="1" allowOverlap="1" wp14:anchorId="2FFF439B" wp14:editId="50409289">
                <wp:simplePos x="0" y="0"/>
                <wp:positionH relativeFrom="margin">
                  <wp:posOffset>717550</wp:posOffset>
                </wp:positionH>
                <wp:positionV relativeFrom="paragraph">
                  <wp:posOffset>50800</wp:posOffset>
                </wp:positionV>
                <wp:extent cx="3257550" cy="457200"/>
                <wp:effectExtent l="0" t="0" r="19050" b="19050"/>
                <wp:wrapNone/>
                <wp:docPr id="1214128330" name="Text Box 1"/>
                <wp:cNvGraphicFramePr/>
                <a:graphic xmlns:a="http://schemas.openxmlformats.org/drawingml/2006/main">
                  <a:graphicData uri="http://schemas.microsoft.com/office/word/2010/wordprocessingShape">
                    <wps:wsp>
                      <wps:cNvSpPr txBox="1"/>
                      <wps:spPr>
                        <a:xfrm>
                          <a:off x="0" y="0"/>
                          <a:ext cx="3257550" cy="457200"/>
                        </a:xfrm>
                        <a:prstGeom prst="rect">
                          <a:avLst/>
                        </a:prstGeom>
                        <a:solidFill>
                          <a:schemeClr val="lt1"/>
                        </a:solidFill>
                        <a:ln w="6350">
                          <a:solidFill>
                            <a:prstClr val="black"/>
                          </a:solidFill>
                        </a:ln>
                      </wps:spPr>
                      <wps:txbx>
                        <w:txbxContent>
                          <w:p w14:paraId="5C7E4301" w14:textId="77777777" w:rsidR="00505954" w:rsidRDefault="00505954" w:rsidP="005059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_x0000_s1037" style="position:absolute;left:0;text-align:left;margin-left:56.5pt;margin-top:4pt;width:256.5pt;height:3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" w14:anchorId="2FFF439B">
                <v:textbox>
                  <w:txbxContent>
                    <w:p w:rsidR="00505954" w:rsidP="00505954" w:rsidRDefault="00505954" w14:paraId="5C7E4301" w14:textId="77777777"/>
                  </w:txbxContent>
                </v:textbox>
                <w10:wrap anchorx="margin"/>
              </v:shape>
            </w:pict>
          </mc:Fallback>
        </mc:AlternateContent>
      </w:r>
    </w:p>
    <w:p w14:paraId="5864764E" w14:textId="77777777" w:rsidR="00FA74AA" w:rsidRPr="00A46154" w:rsidRDefault="00FA74AA" w:rsidP="00E20135">
      <w:pPr>
        <w:spacing w:after="0" w:line="276" w:lineRule="auto"/>
        <w:jc w:val="both"/>
        <w:rPr>
          <w:rFonts w:ascii="IAS Ribbon Sans Light" w:hAnsi="IAS Ribbon Sans Light" w:cs="Arial"/>
          <w:bCs/>
          <w:szCs w:val="19"/>
          <w:highlight w:val="yellow"/>
        </w:rPr>
      </w:pPr>
    </w:p>
    <w:p w14:paraId="088001D4" w14:textId="77777777" w:rsidR="00505954" w:rsidRDefault="00505954" w:rsidP="00FA74AA">
      <w:pPr>
        <w:spacing w:after="0" w:line="276" w:lineRule="auto"/>
        <w:ind w:firstLine="708"/>
        <w:jc w:val="both"/>
        <w:rPr>
          <w:rFonts w:ascii="IAS Ribbon Sans Light" w:eastAsia="Times New Roman" w:hAnsi="IAS Ribbon Sans Light" w:cs="Arial"/>
          <w:bCs/>
          <w:szCs w:val="19"/>
          <w:lang w:eastAsia="en-GB"/>
        </w:rPr>
      </w:pPr>
    </w:p>
    <w:p w14:paraId="09D78134" w14:textId="77777777" w:rsidR="00505954" w:rsidRDefault="00505954" w:rsidP="00FA74AA">
      <w:pPr>
        <w:spacing w:after="0" w:line="276" w:lineRule="auto"/>
        <w:ind w:firstLine="708"/>
        <w:jc w:val="both"/>
        <w:rPr>
          <w:rFonts w:ascii="IAS Ribbon Sans Light" w:eastAsia="Times New Roman" w:hAnsi="IAS Ribbon Sans Light" w:cs="Arial"/>
          <w:bCs/>
          <w:szCs w:val="19"/>
          <w:lang w:eastAsia="en-GB"/>
        </w:rPr>
      </w:pPr>
    </w:p>
    <w:p w14:paraId="3B757A43" w14:textId="64BEE156" w:rsidR="00E20135" w:rsidRDefault="00FA74AA" w:rsidP="00FA74AA">
      <w:pPr>
        <w:spacing w:after="0" w:line="276" w:lineRule="auto"/>
        <w:ind w:firstLine="708"/>
        <w:jc w:val="both"/>
        <w:rPr>
          <w:rFonts w:ascii="IAS Ribbon Sans Light" w:eastAsia="Times New Roman" w:hAnsi="IAS Ribbon Sans Light" w:cs="Arial"/>
          <w:bCs/>
          <w:szCs w:val="19"/>
          <w:lang w:eastAsia="en-GB"/>
        </w:rPr>
      </w:pPr>
      <w:r>
        <w:rPr>
          <w:rFonts w:ascii="IAS Ribbon Sans Light" w:eastAsia="Times New Roman" w:hAnsi="IAS Ribbon Sans Light" w:cs="Arial"/>
          <w:bCs/>
          <w:szCs w:val="19"/>
          <w:lang w:eastAsia="en-GB"/>
        </w:rPr>
        <w:t>2.2.</w:t>
      </w:r>
      <w:r w:rsidR="00CD1373">
        <w:rPr>
          <w:rFonts w:ascii="IAS Ribbon Sans Light" w:eastAsia="Times New Roman" w:hAnsi="IAS Ribbon Sans Light" w:cs="Arial"/>
          <w:bCs/>
          <w:szCs w:val="19"/>
          <w:lang w:eastAsia="en-GB"/>
        </w:rPr>
        <w:t>3</w:t>
      </w:r>
      <w:r>
        <w:rPr>
          <w:rFonts w:ascii="IAS Ribbon Sans Light" w:eastAsia="Times New Roman" w:hAnsi="IAS Ribbon Sans Light" w:cs="Arial"/>
          <w:bCs/>
          <w:szCs w:val="19"/>
          <w:lang w:eastAsia="en-GB"/>
        </w:rPr>
        <w:t xml:space="preserve">. </w:t>
      </w:r>
      <w:r w:rsidR="00E20135" w:rsidRPr="00FA74AA">
        <w:rPr>
          <w:rFonts w:ascii="IAS Ribbon Sans Light" w:eastAsia="Times New Roman" w:hAnsi="IAS Ribbon Sans Light" w:cs="Arial"/>
          <w:bCs/>
          <w:szCs w:val="19"/>
          <w:lang w:eastAsia="en-GB"/>
        </w:rPr>
        <w:t>Please provide a link to your organization website.</w:t>
      </w:r>
    </w:p>
    <w:p w14:paraId="7C22D8ED" w14:textId="69E5A7F4" w:rsidR="0068152D" w:rsidRPr="002479FD" w:rsidRDefault="0068152D" w:rsidP="002479FD">
      <w:pPr>
        <w:spacing w:after="0" w:line="276" w:lineRule="auto"/>
        <w:ind w:firstLine="708"/>
        <w:jc w:val="both"/>
        <w:rPr>
          <w:rFonts w:ascii="IAS Ribbon Sans Light" w:eastAsia="Times New Roman" w:hAnsi="IAS Ribbon Sans Light" w:cs="Arial"/>
          <w:bCs/>
          <w:szCs w:val="19"/>
          <w:lang w:eastAsia="en-GB"/>
        </w:rPr>
      </w:pPr>
      <w:r>
        <w:rPr>
          <w:rFonts w:cs="Arial"/>
          <w:bCs/>
          <w:i/>
          <w:noProof/>
          <w:szCs w:val="19"/>
        </w:rPr>
        <mc:AlternateContent>
          <mc:Choice Requires="wps">
            <w:drawing>
              <wp:anchor distT="0" distB="0" distL="114300" distR="114300" simplePos="0" relativeHeight="251689984" behindDoc="0" locked="0" layoutInCell="1" allowOverlap="1" wp14:anchorId="396A8A21" wp14:editId="086D4108">
                <wp:simplePos x="0" y="0"/>
                <wp:positionH relativeFrom="margin">
                  <wp:posOffset>717550</wp:posOffset>
                </wp:positionH>
                <wp:positionV relativeFrom="paragraph">
                  <wp:posOffset>19050</wp:posOffset>
                </wp:positionV>
                <wp:extent cx="3257550" cy="457200"/>
                <wp:effectExtent l="0" t="0" r="19050" b="19050"/>
                <wp:wrapNone/>
                <wp:docPr id="1167674618" name="Text Box 1"/>
                <wp:cNvGraphicFramePr/>
                <a:graphic xmlns:a="http://schemas.openxmlformats.org/drawingml/2006/main">
                  <a:graphicData uri="http://schemas.microsoft.com/office/word/2010/wordprocessingShape">
                    <wps:wsp>
                      <wps:cNvSpPr txBox="1"/>
                      <wps:spPr>
                        <a:xfrm>
                          <a:off x="0" y="0"/>
                          <a:ext cx="3257550" cy="457200"/>
                        </a:xfrm>
                        <a:prstGeom prst="rect">
                          <a:avLst/>
                        </a:prstGeom>
                        <a:solidFill>
                          <a:schemeClr val="lt1"/>
                        </a:solidFill>
                        <a:ln w="6350">
                          <a:solidFill>
                            <a:prstClr val="black"/>
                          </a:solidFill>
                        </a:ln>
                      </wps:spPr>
                      <wps:txbx>
                        <w:txbxContent>
                          <w:p w14:paraId="47777DC8" w14:textId="77777777" w:rsidR="0068152D" w:rsidRDefault="0068152D" w:rsidP="006815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_x0000_s1038" style="position:absolute;left:0;text-align:left;margin-left:56.5pt;margin-top:1.5pt;width:256.5pt;height:3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" w14:anchorId="396A8A21">
                <v:textbox>
                  <w:txbxContent>
                    <w:p w:rsidR="0068152D" w:rsidP="0068152D" w:rsidRDefault="0068152D" w14:paraId="47777DC8" w14:textId="77777777"/>
                  </w:txbxContent>
                </v:textbox>
                <w10:wrap anchorx="margin"/>
              </v:shape>
            </w:pict>
          </mc:Fallback>
        </mc:AlternateContent>
      </w:r>
    </w:p>
    <w:p w14:paraId="46461FC6" w14:textId="77777777" w:rsidR="0068152D" w:rsidRDefault="0068152D" w:rsidP="00CD1373">
      <w:pPr>
        <w:spacing w:after="0" w:line="276" w:lineRule="auto"/>
        <w:ind w:firstLine="708"/>
        <w:jc w:val="both"/>
        <w:rPr>
          <w:rFonts w:ascii="IAS Ribbon Sans Light" w:hAnsi="IAS Ribbon Sans Light" w:cs="Arial"/>
          <w:bCs/>
          <w:szCs w:val="19"/>
        </w:rPr>
      </w:pPr>
    </w:p>
    <w:p w14:paraId="5A749472" w14:textId="77777777" w:rsidR="0068152D" w:rsidRDefault="0068152D" w:rsidP="00CD1373">
      <w:pPr>
        <w:spacing w:after="0" w:line="276" w:lineRule="auto"/>
        <w:ind w:firstLine="708"/>
        <w:jc w:val="both"/>
        <w:rPr>
          <w:rFonts w:ascii="IAS Ribbon Sans Light" w:hAnsi="IAS Ribbon Sans Light" w:cs="Arial"/>
          <w:bCs/>
          <w:szCs w:val="19"/>
        </w:rPr>
      </w:pPr>
    </w:p>
    <w:p w14:paraId="6CB7AE31" w14:textId="77777777" w:rsidR="0068152D" w:rsidRDefault="0068152D" w:rsidP="00CD1373">
      <w:pPr>
        <w:spacing w:after="0" w:line="276" w:lineRule="auto"/>
        <w:ind w:firstLine="708"/>
        <w:jc w:val="both"/>
        <w:rPr>
          <w:rFonts w:ascii="IAS Ribbon Sans Light" w:hAnsi="IAS Ribbon Sans Light" w:cs="Arial"/>
          <w:bCs/>
          <w:szCs w:val="19"/>
        </w:rPr>
      </w:pPr>
    </w:p>
    <w:p w14:paraId="3E62A2CD" w14:textId="77777777" w:rsidR="0068152D" w:rsidRDefault="0068152D" w:rsidP="00CD1373">
      <w:pPr>
        <w:spacing w:after="0" w:line="276" w:lineRule="auto"/>
        <w:ind w:firstLine="708"/>
        <w:jc w:val="both"/>
        <w:rPr>
          <w:rFonts w:ascii="IAS Ribbon Sans Light" w:hAnsi="IAS Ribbon Sans Light" w:cs="Arial"/>
          <w:bCs/>
          <w:szCs w:val="19"/>
        </w:rPr>
      </w:pPr>
    </w:p>
    <w:p w14:paraId="4C09C1FD" w14:textId="45667F4F" w:rsidR="00CD1373" w:rsidRDefault="00CD1373" w:rsidP="0068152D">
      <w:pPr>
        <w:spacing w:after="0" w:line="276" w:lineRule="auto"/>
        <w:ind w:left="708"/>
        <w:jc w:val="both"/>
        <w:rPr>
          <w:rFonts w:ascii="IAS Ribbon Sans Light" w:hAnsi="IAS Ribbon Sans Light" w:cs="Arial"/>
          <w:bCs/>
          <w:szCs w:val="19"/>
        </w:rPr>
      </w:pPr>
      <w:r>
        <w:rPr>
          <w:rFonts w:ascii="IAS Ribbon Sans Light" w:hAnsi="IAS Ribbon Sans Light" w:cs="Arial"/>
          <w:bCs/>
          <w:szCs w:val="19"/>
        </w:rPr>
        <w:t>2.2.4. Please describe your current role and responsibilities.</w:t>
      </w:r>
      <w:r w:rsidR="0068152D">
        <w:rPr>
          <w:rFonts w:ascii="IAS Ribbon Sans Light" w:hAnsi="IAS Ribbon Sans Light" w:cs="Arial"/>
          <w:bCs/>
          <w:szCs w:val="19"/>
        </w:rPr>
        <w:t xml:space="preserve"> Please keep your response to under 200 words. </w:t>
      </w:r>
    </w:p>
    <w:p w14:paraId="482A7494" w14:textId="26748331" w:rsidR="0068152D" w:rsidRPr="00A46154" w:rsidRDefault="0068152D" w:rsidP="00CD1373">
      <w:pPr>
        <w:spacing w:after="0" w:line="276" w:lineRule="auto"/>
        <w:ind w:firstLine="708"/>
        <w:jc w:val="both"/>
        <w:rPr>
          <w:rFonts w:ascii="IAS Ribbon Sans Light" w:hAnsi="IAS Ribbon Sans Light" w:cs="Arial"/>
          <w:bCs/>
          <w:szCs w:val="19"/>
        </w:rPr>
      </w:pPr>
      <w:r>
        <w:rPr>
          <w:rFonts w:cs="Arial"/>
          <w:bCs/>
          <w:i/>
          <w:noProof/>
          <w:szCs w:val="19"/>
        </w:rPr>
        <mc:AlternateContent>
          <mc:Choice Requires="wps">
            <w:drawing>
              <wp:anchor distT="0" distB="0" distL="114300" distR="114300" simplePos="0" relativeHeight="251692032" behindDoc="0" locked="0" layoutInCell="1" allowOverlap="1" wp14:anchorId="2F48F342" wp14:editId="45DA6C19">
                <wp:simplePos x="0" y="0"/>
                <wp:positionH relativeFrom="margin">
                  <wp:posOffset>463550</wp:posOffset>
                </wp:positionH>
                <wp:positionV relativeFrom="paragraph">
                  <wp:posOffset>58420</wp:posOffset>
                </wp:positionV>
                <wp:extent cx="5334000" cy="1924050"/>
                <wp:effectExtent l="0" t="0" r="19050" b="19050"/>
                <wp:wrapNone/>
                <wp:docPr id="1087424546" name="Text Box 1"/>
                <wp:cNvGraphicFramePr/>
                <a:graphic xmlns:a="http://schemas.openxmlformats.org/drawingml/2006/main">
                  <a:graphicData uri="http://schemas.microsoft.com/office/word/2010/wordprocessingShape">
                    <wps:wsp>
                      <wps:cNvSpPr txBox="1"/>
                      <wps:spPr>
                        <a:xfrm>
                          <a:off x="0" y="0"/>
                          <a:ext cx="5334000" cy="1924050"/>
                        </a:xfrm>
                        <a:prstGeom prst="rect">
                          <a:avLst/>
                        </a:prstGeom>
                        <a:solidFill>
                          <a:schemeClr val="lt1"/>
                        </a:solidFill>
                        <a:ln w="6350">
                          <a:solidFill>
                            <a:prstClr val="black"/>
                          </a:solidFill>
                        </a:ln>
                      </wps:spPr>
                      <wps:txbx>
                        <w:txbxContent>
                          <w:p w14:paraId="16B095F5" w14:textId="77777777" w:rsidR="0068152D" w:rsidRDefault="0068152D" w:rsidP="006815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_x0000_s1039" style="position:absolute;left:0;text-align:left;margin-left:36.5pt;margin-top:4.6pt;width:420pt;height:151.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" w14:anchorId="2F48F342">
                <v:textbox>
                  <w:txbxContent>
                    <w:p w:rsidR="0068152D" w:rsidP="0068152D" w:rsidRDefault="0068152D" w14:paraId="16B095F5" w14:textId="77777777"/>
                  </w:txbxContent>
                </v:textbox>
                <w10:wrap anchorx="margin"/>
              </v:shape>
            </w:pict>
          </mc:Fallback>
        </mc:AlternateContent>
      </w:r>
    </w:p>
    <w:p w14:paraId="189FF86A" w14:textId="0B285C95" w:rsidR="00CD1373" w:rsidRPr="00FA74AA" w:rsidRDefault="00CD1373" w:rsidP="00FA74AA">
      <w:pPr>
        <w:spacing w:after="0" w:line="276" w:lineRule="auto"/>
        <w:ind w:firstLine="708"/>
        <w:jc w:val="both"/>
        <w:rPr>
          <w:rFonts w:ascii="IAS Ribbon Sans Light" w:eastAsia="Times New Roman" w:hAnsi="IAS Ribbon Sans Light" w:cs="Arial"/>
          <w:bCs/>
          <w:szCs w:val="19"/>
          <w:lang w:eastAsia="en-GB"/>
        </w:rPr>
      </w:pPr>
    </w:p>
    <w:p w14:paraId="1EB21312" w14:textId="77777777" w:rsidR="0068152D" w:rsidRDefault="0068152D" w:rsidP="00CD1373">
      <w:pPr>
        <w:spacing w:after="0" w:line="276" w:lineRule="auto"/>
        <w:ind w:left="708"/>
        <w:jc w:val="both"/>
        <w:rPr>
          <w:rFonts w:ascii="IAS Ribbon Sans Light" w:hAnsi="IAS Ribbon Sans Light" w:cs="Arial"/>
          <w:bCs/>
          <w:szCs w:val="19"/>
        </w:rPr>
      </w:pPr>
    </w:p>
    <w:p w14:paraId="79872E44" w14:textId="77777777" w:rsidR="0068152D" w:rsidRDefault="0068152D" w:rsidP="00CD1373">
      <w:pPr>
        <w:spacing w:after="0" w:line="276" w:lineRule="auto"/>
        <w:ind w:left="708"/>
        <w:jc w:val="both"/>
        <w:rPr>
          <w:rFonts w:ascii="IAS Ribbon Sans Light" w:hAnsi="IAS Ribbon Sans Light" w:cs="Arial"/>
          <w:bCs/>
          <w:szCs w:val="19"/>
        </w:rPr>
      </w:pPr>
    </w:p>
    <w:p w14:paraId="02B4F901" w14:textId="77777777" w:rsidR="0068152D" w:rsidRDefault="0068152D" w:rsidP="00CD1373">
      <w:pPr>
        <w:spacing w:after="0" w:line="276" w:lineRule="auto"/>
        <w:ind w:left="708"/>
        <w:jc w:val="both"/>
        <w:rPr>
          <w:rFonts w:ascii="IAS Ribbon Sans Light" w:hAnsi="IAS Ribbon Sans Light" w:cs="Arial"/>
          <w:bCs/>
          <w:szCs w:val="19"/>
        </w:rPr>
      </w:pPr>
    </w:p>
    <w:p w14:paraId="59DDA112" w14:textId="77777777" w:rsidR="0068152D" w:rsidRDefault="0068152D" w:rsidP="00CD1373">
      <w:pPr>
        <w:spacing w:after="0" w:line="276" w:lineRule="auto"/>
        <w:ind w:left="708"/>
        <w:jc w:val="both"/>
        <w:rPr>
          <w:rFonts w:ascii="IAS Ribbon Sans Light" w:hAnsi="IAS Ribbon Sans Light" w:cs="Arial"/>
          <w:bCs/>
          <w:szCs w:val="19"/>
        </w:rPr>
      </w:pPr>
    </w:p>
    <w:p w14:paraId="103AF3F1" w14:textId="77777777" w:rsidR="0068152D" w:rsidRDefault="0068152D" w:rsidP="00CD1373">
      <w:pPr>
        <w:spacing w:after="0" w:line="276" w:lineRule="auto"/>
        <w:ind w:left="708"/>
        <w:jc w:val="both"/>
        <w:rPr>
          <w:rFonts w:ascii="IAS Ribbon Sans Light" w:hAnsi="IAS Ribbon Sans Light" w:cs="Arial"/>
          <w:bCs/>
          <w:szCs w:val="19"/>
        </w:rPr>
      </w:pPr>
    </w:p>
    <w:p w14:paraId="4E2BB76F" w14:textId="77777777" w:rsidR="0068152D" w:rsidRDefault="0068152D" w:rsidP="00CD1373">
      <w:pPr>
        <w:spacing w:after="0" w:line="276" w:lineRule="auto"/>
        <w:ind w:left="708"/>
        <w:jc w:val="both"/>
        <w:rPr>
          <w:rFonts w:ascii="IAS Ribbon Sans Light" w:hAnsi="IAS Ribbon Sans Light" w:cs="Arial"/>
          <w:bCs/>
          <w:szCs w:val="19"/>
        </w:rPr>
      </w:pPr>
    </w:p>
    <w:p w14:paraId="070BBC00" w14:textId="77777777" w:rsidR="0068152D" w:rsidRDefault="0068152D" w:rsidP="00CD1373">
      <w:pPr>
        <w:spacing w:after="0" w:line="276" w:lineRule="auto"/>
        <w:ind w:left="708"/>
        <w:jc w:val="both"/>
        <w:rPr>
          <w:rFonts w:ascii="IAS Ribbon Sans Light" w:hAnsi="IAS Ribbon Sans Light" w:cs="Arial"/>
          <w:bCs/>
          <w:szCs w:val="19"/>
        </w:rPr>
      </w:pPr>
    </w:p>
    <w:p w14:paraId="461A4AF6" w14:textId="77777777" w:rsidR="0068152D" w:rsidRDefault="0068152D" w:rsidP="00CD1373">
      <w:pPr>
        <w:spacing w:after="0" w:line="276" w:lineRule="auto"/>
        <w:ind w:left="708"/>
        <w:jc w:val="both"/>
        <w:rPr>
          <w:rFonts w:ascii="IAS Ribbon Sans Light" w:hAnsi="IAS Ribbon Sans Light" w:cs="Arial"/>
          <w:bCs/>
          <w:szCs w:val="19"/>
        </w:rPr>
      </w:pPr>
    </w:p>
    <w:p w14:paraId="0438B317" w14:textId="77777777" w:rsidR="0068152D" w:rsidRDefault="0068152D" w:rsidP="00CD1373">
      <w:pPr>
        <w:spacing w:after="0" w:line="276" w:lineRule="auto"/>
        <w:ind w:left="708"/>
        <w:jc w:val="both"/>
        <w:rPr>
          <w:rFonts w:ascii="IAS Ribbon Sans Light" w:hAnsi="IAS Ribbon Sans Light" w:cs="Arial"/>
          <w:bCs/>
          <w:szCs w:val="19"/>
        </w:rPr>
      </w:pPr>
    </w:p>
    <w:p w14:paraId="0C98D70F" w14:textId="77777777" w:rsidR="0068152D" w:rsidRDefault="0068152D" w:rsidP="00CD1373">
      <w:pPr>
        <w:spacing w:after="0" w:line="276" w:lineRule="auto"/>
        <w:ind w:left="708"/>
        <w:jc w:val="both"/>
        <w:rPr>
          <w:rFonts w:ascii="IAS Ribbon Sans Light" w:hAnsi="IAS Ribbon Sans Light" w:cs="Arial"/>
          <w:bCs/>
          <w:szCs w:val="19"/>
        </w:rPr>
      </w:pPr>
    </w:p>
    <w:p w14:paraId="6CE0CF18" w14:textId="77777777" w:rsidR="0068152D" w:rsidRDefault="0068152D" w:rsidP="00CD1373">
      <w:pPr>
        <w:spacing w:after="0" w:line="276" w:lineRule="auto"/>
        <w:ind w:left="708"/>
        <w:jc w:val="both"/>
        <w:rPr>
          <w:rFonts w:ascii="IAS Ribbon Sans Light" w:hAnsi="IAS Ribbon Sans Light" w:cs="Arial"/>
          <w:bCs/>
          <w:szCs w:val="19"/>
        </w:rPr>
      </w:pPr>
    </w:p>
    <w:p w14:paraId="5E8F063C" w14:textId="5206E089" w:rsidR="00CD1373" w:rsidRDefault="00CD1373" w:rsidP="00CD1373">
      <w:pPr>
        <w:spacing w:after="0" w:line="276" w:lineRule="auto"/>
        <w:ind w:left="708"/>
        <w:jc w:val="both"/>
        <w:rPr>
          <w:rFonts w:ascii="IAS Ribbon Sans Light" w:hAnsi="IAS Ribbon Sans Light" w:cs="Arial"/>
          <w:bCs/>
          <w:iCs/>
          <w:szCs w:val="19"/>
        </w:rPr>
      </w:pPr>
      <w:r>
        <w:rPr>
          <w:rFonts w:ascii="IAS Ribbon Sans Light" w:hAnsi="IAS Ribbon Sans Light" w:cs="Arial"/>
          <w:bCs/>
          <w:szCs w:val="19"/>
        </w:rPr>
        <w:t xml:space="preserve">2.2.5. </w:t>
      </w:r>
      <w:r w:rsidRPr="00A46154">
        <w:rPr>
          <w:rFonts w:ascii="IAS Ribbon Sans Light" w:hAnsi="IAS Ribbon Sans Light" w:cs="Arial"/>
          <w:bCs/>
          <w:iCs/>
          <w:szCs w:val="19"/>
        </w:rPr>
        <w:t>Please describe your background and work in HIV communication and outreach.</w:t>
      </w:r>
      <w:r w:rsidR="002830FC">
        <w:rPr>
          <w:rFonts w:ascii="IAS Ribbon Sans Light" w:hAnsi="IAS Ribbon Sans Light" w:cs="Arial"/>
          <w:bCs/>
          <w:iCs/>
          <w:szCs w:val="19"/>
        </w:rPr>
        <w:t xml:space="preserve"> Please keep your response to under 200 words. </w:t>
      </w:r>
    </w:p>
    <w:p w14:paraId="1600ED1B" w14:textId="4A7DA417" w:rsidR="00012AEE" w:rsidRDefault="00012AEE" w:rsidP="00CD1373">
      <w:pPr>
        <w:spacing w:after="0" w:line="276" w:lineRule="auto"/>
        <w:ind w:left="708"/>
        <w:jc w:val="both"/>
        <w:rPr>
          <w:rFonts w:ascii="IAS Ribbon Sans Light" w:hAnsi="IAS Ribbon Sans Light" w:cs="Arial"/>
          <w:bCs/>
          <w:iCs/>
          <w:szCs w:val="19"/>
        </w:rPr>
      </w:pPr>
    </w:p>
    <w:p w14:paraId="372B83D2" w14:textId="510CE7E9" w:rsidR="00012AEE" w:rsidRDefault="00012AEE" w:rsidP="00CD1373">
      <w:pPr>
        <w:spacing w:after="0" w:line="276" w:lineRule="auto"/>
        <w:ind w:left="708"/>
        <w:jc w:val="both"/>
        <w:rPr>
          <w:rFonts w:ascii="IAS Ribbon Sans Light" w:hAnsi="IAS Ribbon Sans Light" w:cs="Arial"/>
          <w:bCs/>
          <w:iCs/>
          <w:szCs w:val="19"/>
        </w:rPr>
      </w:pPr>
      <w:r>
        <w:rPr>
          <w:rFonts w:cs="Arial"/>
          <w:bCs/>
          <w:i/>
          <w:noProof/>
          <w:szCs w:val="19"/>
        </w:rPr>
        <mc:AlternateContent>
          <mc:Choice Requires="wps">
            <w:drawing>
              <wp:anchor distT="0" distB="0" distL="114300" distR="114300" simplePos="0" relativeHeight="251679744" behindDoc="0" locked="0" layoutInCell="1" allowOverlap="1" wp14:anchorId="39B70367" wp14:editId="3EF38DCE">
                <wp:simplePos x="0" y="0"/>
                <wp:positionH relativeFrom="margin">
                  <wp:posOffset>439420</wp:posOffset>
                </wp:positionH>
                <wp:positionV relativeFrom="paragraph">
                  <wp:posOffset>8890</wp:posOffset>
                </wp:positionV>
                <wp:extent cx="5334000" cy="1924050"/>
                <wp:effectExtent l="0" t="0" r="19050" b="19050"/>
                <wp:wrapNone/>
                <wp:docPr id="1269746022" name="Text Box 1"/>
                <wp:cNvGraphicFramePr/>
                <a:graphic xmlns:a="http://schemas.openxmlformats.org/drawingml/2006/main">
                  <a:graphicData uri="http://schemas.microsoft.com/office/word/2010/wordprocessingShape">
                    <wps:wsp>
                      <wps:cNvSpPr txBox="1"/>
                      <wps:spPr>
                        <a:xfrm>
                          <a:off x="0" y="0"/>
                          <a:ext cx="5334000" cy="1924050"/>
                        </a:xfrm>
                        <a:prstGeom prst="rect">
                          <a:avLst/>
                        </a:prstGeom>
                        <a:solidFill>
                          <a:schemeClr val="lt1"/>
                        </a:solidFill>
                        <a:ln w="6350">
                          <a:solidFill>
                            <a:prstClr val="black"/>
                          </a:solidFill>
                        </a:ln>
                      </wps:spPr>
                      <wps:txbx>
                        <w:txbxContent>
                          <w:p w14:paraId="1B6CD247" w14:textId="77777777" w:rsidR="00012AEE" w:rsidRDefault="00012AEE" w:rsidP="00012A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_x0000_s1040" style="position:absolute;left:0;text-align:left;margin-left:34.6pt;margin-top:.7pt;width:420pt;height:151.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" w14:anchorId="39B70367">
                <v:textbox>
                  <w:txbxContent>
                    <w:p w:rsidR="00012AEE" w:rsidP="00012AEE" w:rsidRDefault="00012AEE" w14:paraId="1B6CD247" w14:textId="77777777"/>
                  </w:txbxContent>
                </v:textbox>
                <w10:wrap anchorx="margin"/>
              </v:shape>
            </w:pict>
          </mc:Fallback>
        </mc:AlternateContent>
      </w:r>
    </w:p>
    <w:p w14:paraId="2BC3CE12" w14:textId="77777777" w:rsidR="002830FC" w:rsidRDefault="002830FC" w:rsidP="00CD1373">
      <w:pPr>
        <w:spacing w:after="0" w:line="276" w:lineRule="auto"/>
        <w:ind w:left="708"/>
        <w:jc w:val="both"/>
        <w:rPr>
          <w:rFonts w:ascii="IAS Ribbon Sans Light" w:hAnsi="IAS Ribbon Sans Light" w:cs="Arial"/>
          <w:bCs/>
          <w:iCs/>
          <w:szCs w:val="19"/>
        </w:rPr>
      </w:pPr>
    </w:p>
    <w:p w14:paraId="3419BEA9" w14:textId="77777777" w:rsidR="00012AEE" w:rsidRDefault="00012AEE" w:rsidP="002830FC">
      <w:pPr>
        <w:spacing w:after="0" w:line="276" w:lineRule="auto"/>
        <w:ind w:left="708"/>
        <w:jc w:val="both"/>
        <w:rPr>
          <w:rFonts w:ascii="IAS Ribbon Sans Light" w:hAnsi="IAS Ribbon Sans Light" w:cs="Arial"/>
          <w:bCs/>
          <w:iCs/>
          <w:szCs w:val="19"/>
        </w:rPr>
      </w:pPr>
    </w:p>
    <w:p w14:paraId="4ACB7CC0" w14:textId="77777777" w:rsidR="00012AEE" w:rsidRDefault="00012AEE" w:rsidP="002830FC">
      <w:pPr>
        <w:spacing w:after="0" w:line="276" w:lineRule="auto"/>
        <w:ind w:left="708"/>
        <w:jc w:val="both"/>
        <w:rPr>
          <w:rFonts w:ascii="IAS Ribbon Sans Light" w:hAnsi="IAS Ribbon Sans Light" w:cs="Arial"/>
          <w:bCs/>
          <w:iCs/>
          <w:szCs w:val="19"/>
        </w:rPr>
      </w:pPr>
    </w:p>
    <w:p w14:paraId="11552AAD" w14:textId="77777777" w:rsidR="0068152D" w:rsidRDefault="0068152D" w:rsidP="002830FC">
      <w:pPr>
        <w:spacing w:after="0" w:line="276" w:lineRule="auto"/>
        <w:ind w:left="708"/>
        <w:jc w:val="both"/>
        <w:rPr>
          <w:rFonts w:ascii="IAS Ribbon Sans Light" w:hAnsi="IAS Ribbon Sans Light" w:cs="Arial"/>
          <w:bCs/>
          <w:iCs/>
          <w:szCs w:val="19"/>
        </w:rPr>
      </w:pPr>
    </w:p>
    <w:p w14:paraId="067673AE" w14:textId="77777777" w:rsidR="0068152D" w:rsidRDefault="0068152D" w:rsidP="002830FC">
      <w:pPr>
        <w:spacing w:after="0" w:line="276" w:lineRule="auto"/>
        <w:ind w:left="708"/>
        <w:jc w:val="both"/>
        <w:rPr>
          <w:rFonts w:ascii="IAS Ribbon Sans Light" w:hAnsi="IAS Ribbon Sans Light" w:cs="Arial"/>
          <w:bCs/>
          <w:iCs/>
          <w:szCs w:val="19"/>
        </w:rPr>
      </w:pPr>
    </w:p>
    <w:p w14:paraId="0DCD3C00" w14:textId="77777777" w:rsidR="0068152D" w:rsidRDefault="0068152D" w:rsidP="002830FC">
      <w:pPr>
        <w:spacing w:after="0" w:line="276" w:lineRule="auto"/>
        <w:ind w:left="708"/>
        <w:jc w:val="both"/>
        <w:rPr>
          <w:rFonts w:ascii="IAS Ribbon Sans Light" w:hAnsi="IAS Ribbon Sans Light" w:cs="Arial"/>
          <w:bCs/>
          <w:iCs/>
          <w:szCs w:val="19"/>
        </w:rPr>
      </w:pPr>
    </w:p>
    <w:p w14:paraId="6FE0E6F3" w14:textId="77777777" w:rsidR="0068152D" w:rsidRDefault="0068152D" w:rsidP="002830FC">
      <w:pPr>
        <w:spacing w:after="0" w:line="276" w:lineRule="auto"/>
        <w:ind w:left="708"/>
        <w:jc w:val="both"/>
        <w:rPr>
          <w:rFonts w:ascii="IAS Ribbon Sans Light" w:hAnsi="IAS Ribbon Sans Light" w:cs="Arial"/>
          <w:bCs/>
          <w:iCs/>
          <w:szCs w:val="19"/>
        </w:rPr>
      </w:pPr>
    </w:p>
    <w:p w14:paraId="48EFE95F" w14:textId="77777777" w:rsidR="0068152D" w:rsidRDefault="0068152D" w:rsidP="002830FC">
      <w:pPr>
        <w:spacing w:after="0" w:line="276" w:lineRule="auto"/>
        <w:ind w:left="708"/>
        <w:jc w:val="both"/>
        <w:rPr>
          <w:rFonts w:ascii="IAS Ribbon Sans Light" w:hAnsi="IAS Ribbon Sans Light" w:cs="Arial"/>
          <w:bCs/>
          <w:iCs/>
          <w:szCs w:val="19"/>
        </w:rPr>
      </w:pPr>
    </w:p>
    <w:p w14:paraId="31E07128" w14:textId="77777777" w:rsidR="0068152D" w:rsidRDefault="0068152D" w:rsidP="002830FC">
      <w:pPr>
        <w:spacing w:after="0" w:line="276" w:lineRule="auto"/>
        <w:ind w:left="708"/>
        <w:jc w:val="both"/>
        <w:rPr>
          <w:rFonts w:ascii="IAS Ribbon Sans Light" w:hAnsi="IAS Ribbon Sans Light" w:cs="Arial"/>
          <w:bCs/>
          <w:iCs/>
          <w:szCs w:val="19"/>
        </w:rPr>
      </w:pPr>
    </w:p>
    <w:p w14:paraId="65594555" w14:textId="77777777" w:rsidR="0068152D" w:rsidRDefault="0068152D" w:rsidP="002830FC">
      <w:pPr>
        <w:spacing w:after="0" w:line="276" w:lineRule="auto"/>
        <w:ind w:left="708"/>
        <w:jc w:val="both"/>
        <w:rPr>
          <w:rFonts w:ascii="IAS Ribbon Sans Light" w:hAnsi="IAS Ribbon Sans Light" w:cs="Arial"/>
          <w:bCs/>
          <w:iCs/>
          <w:szCs w:val="19"/>
        </w:rPr>
      </w:pPr>
    </w:p>
    <w:p w14:paraId="39A582A4" w14:textId="77777777" w:rsidR="0068152D" w:rsidRDefault="0068152D" w:rsidP="002830FC">
      <w:pPr>
        <w:spacing w:after="0" w:line="276" w:lineRule="auto"/>
        <w:ind w:left="708"/>
        <w:jc w:val="both"/>
        <w:rPr>
          <w:rFonts w:ascii="IAS Ribbon Sans Light" w:hAnsi="IAS Ribbon Sans Light" w:cs="Arial"/>
          <w:bCs/>
          <w:iCs/>
          <w:szCs w:val="19"/>
        </w:rPr>
      </w:pPr>
    </w:p>
    <w:p w14:paraId="1DF05FC1" w14:textId="77777777" w:rsidR="00012AEE" w:rsidRDefault="00012AEE" w:rsidP="002830FC">
      <w:pPr>
        <w:spacing w:after="0" w:line="276" w:lineRule="auto"/>
        <w:ind w:left="708"/>
        <w:jc w:val="both"/>
        <w:rPr>
          <w:rFonts w:ascii="IAS Ribbon Sans Light" w:hAnsi="IAS Ribbon Sans Light" w:cs="Arial"/>
          <w:bCs/>
          <w:iCs/>
          <w:szCs w:val="19"/>
        </w:rPr>
      </w:pPr>
    </w:p>
    <w:p w14:paraId="0F843694" w14:textId="63995469" w:rsidR="002830FC" w:rsidRPr="00A46154" w:rsidRDefault="002830FC" w:rsidP="002830FC">
      <w:pPr>
        <w:spacing w:after="0" w:line="276" w:lineRule="auto"/>
        <w:ind w:left="708"/>
        <w:jc w:val="both"/>
        <w:rPr>
          <w:rFonts w:ascii="IAS Ribbon Sans Light" w:hAnsi="IAS Ribbon Sans Light" w:cs="Arial"/>
          <w:bCs/>
          <w:szCs w:val="19"/>
        </w:rPr>
      </w:pPr>
      <w:r>
        <w:rPr>
          <w:rFonts w:ascii="IAS Ribbon Sans Light" w:hAnsi="IAS Ribbon Sans Light" w:cs="Arial"/>
          <w:bCs/>
          <w:iCs/>
          <w:szCs w:val="19"/>
        </w:rPr>
        <w:t xml:space="preserve">2.2.6. </w:t>
      </w:r>
      <w:r w:rsidRPr="00A46154">
        <w:rPr>
          <w:rFonts w:ascii="IAS Ribbon Sans Light" w:eastAsia="Times New Roman" w:hAnsi="IAS Ribbon Sans Light" w:cs="Arial"/>
          <w:bCs/>
          <w:szCs w:val="19"/>
          <w:lang w:eastAsia="en-GB"/>
        </w:rPr>
        <w:t xml:space="preserve">Please describe your background and work on HIV prevention (e.g., </w:t>
      </w:r>
      <w:proofErr w:type="spellStart"/>
      <w:r w:rsidRPr="00A46154">
        <w:rPr>
          <w:rFonts w:ascii="IAS Ribbon Sans Light" w:eastAsia="Times New Roman" w:hAnsi="IAS Ribbon Sans Light" w:cs="Arial"/>
          <w:bCs/>
          <w:szCs w:val="19"/>
          <w:lang w:eastAsia="en-GB"/>
        </w:rPr>
        <w:t>PrEP</w:t>
      </w:r>
      <w:proofErr w:type="spellEnd"/>
      <w:r w:rsidRPr="00A46154">
        <w:rPr>
          <w:rFonts w:ascii="IAS Ribbon Sans Light" w:eastAsia="Times New Roman" w:hAnsi="IAS Ribbon Sans Light" w:cs="Arial"/>
          <w:bCs/>
          <w:szCs w:val="19"/>
          <w:lang w:eastAsia="en-GB"/>
        </w:rPr>
        <w:t>/PEP, U=U, harm reduction, long</w:t>
      </w:r>
      <w:r w:rsidRPr="00A46154">
        <w:rPr>
          <w:rFonts w:ascii="Cambria Math" w:eastAsia="Times New Roman" w:hAnsi="Cambria Math" w:cs="Cambria Math"/>
          <w:bCs/>
          <w:szCs w:val="19"/>
          <w:lang w:eastAsia="en-GB"/>
        </w:rPr>
        <w:t>‑</w:t>
      </w:r>
      <w:r w:rsidRPr="00A46154">
        <w:rPr>
          <w:rFonts w:ascii="IAS Ribbon Sans Light" w:eastAsia="Times New Roman" w:hAnsi="IAS Ribbon Sans Light" w:cs="Arial"/>
          <w:bCs/>
          <w:szCs w:val="19"/>
          <w:lang w:eastAsia="en-GB"/>
        </w:rPr>
        <w:t>acting prevention, combination prevention, policy)</w:t>
      </w:r>
      <w:r>
        <w:rPr>
          <w:rFonts w:ascii="IAS Ribbon Sans Light" w:eastAsia="Times New Roman" w:hAnsi="IAS Ribbon Sans Light" w:cs="Arial"/>
          <w:bCs/>
          <w:szCs w:val="19"/>
          <w:lang w:eastAsia="en-GB"/>
        </w:rPr>
        <w:t xml:space="preserve">. Please keep your response to under 200 words. </w:t>
      </w:r>
    </w:p>
    <w:p w14:paraId="5A1D0EC6" w14:textId="4B1F667F" w:rsidR="002830FC" w:rsidRPr="00A46154" w:rsidRDefault="001455F1" w:rsidP="00CD1373">
      <w:pPr>
        <w:spacing w:after="0" w:line="276" w:lineRule="auto"/>
        <w:ind w:left="708"/>
        <w:jc w:val="both"/>
        <w:rPr>
          <w:rFonts w:ascii="IAS Ribbon Sans Light" w:hAnsi="IAS Ribbon Sans Light" w:cs="Arial"/>
          <w:bCs/>
          <w:iCs/>
          <w:color w:val="FF0000"/>
          <w:szCs w:val="19"/>
        </w:rPr>
      </w:pPr>
      <w:r>
        <w:rPr>
          <w:rFonts w:cs="Arial"/>
          <w:bCs/>
          <w:i/>
          <w:noProof/>
          <w:szCs w:val="19"/>
        </w:rPr>
        <mc:AlternateContent>
          <mc:Choice Requires="wps">
            <w:drawing>
              <wp:anchor distT="0" distB="0" distL="114300" distR="114300" simplePos="0" relativeHeight="251681792" behindDoc="0" locked="0" layoutInCell="1" allowOverlap="1" wp14:anchorId="5AD7D520" wp14:editId="4EAD9324">
                <wp:simplePos x="0" y="0"/>
                <wp:positionH relativeFrom="margin">
                  <wp:posOffset>450850</wp:posOffset>
                </wp:positionH>
                <wp:positionV relativeFrom="paragraph">
                  <wp:posOffset>92710</wp:posOffset>
                </wp:positionV>
                <wp:extent cx="5334000" cy="1924050"/>
                <wp:effectExtent l="0" t="0" r="19050" b="19050"/>
                <wp:wrapNone/>
                <wp:docPr id="1506472010" name="Text Box 1"/>
                <wp:cNvGraphicFramePr/>
                <a:graphic xmlns:a="http://schemas.openxmlformats.org/drawingml/2006/main">
                  <a:graphicData uri="http://schemas.microsoft.com/office/word/2010/wordprocessingShape">
                    <wps:wsp>
                      <wps:cNvSpPr txBox="1"/>
                      <wps:spPr>
                        <a:xfrm>
                          <a:off x="0" y="0"/>
                          <a:ext cx="5334000" cy="1924050"/>
                        </a:xfrm>
                        <a:prstGeom prst="rect">
                          <a:avLst/>
                        </a:prstGeom>
                        <a:solidFill>
                          <a:schemeClr val="lt1"/>
                        </a:solidFill>
                        <a:ln w="6350">
                          <a:solidFill>
                            <a:prstClr val="black"/>
                          </a:solidFill>
                        </a:ln>
                      </wps:spPr>
                      <wps:txbx>
                        <w:txbxContent>
                          <w:p w14:paraId="3E32EF6F" w14:textId="77777777" w:rsidR="00012AEE" w:rsidRDefault="00012AEE" w:rsidP="00012A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_x0000_s1041" style="position:absolute;left:0;text-align:left;margin-left:35.5pt;margin-top:7.3pt;width:420pt;height:151.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" w14:anchorId="5AD7D520">
                <v:textbox>
                  <w:txbxContent>
                    <w:p w:rsidR="00012AEE" w:rsidP="00012AEE" w:rsidRDefault="00012AEE" w14:paraId="3E32EF6F" w14:textId="77777777"/>
                  </w:txbxContent>
                </v:textbox>
                <w10:wrap anchorx="margin"/>
              </v:shape>
            </w:pict>
          </mc:Fallback>
        </mc:AlternateContent>
      </w:r>
    </w:p>
    <w:p w14:paraId="020B3ACC" w14:textId="282E254E" w:rsidR="00E20135" w:rsidRPr="00A46154" w:rsidRDefault="00E20135" w:rsidP="00CD1373">
      <w:pPr>
        <w:spacing w:after="0" w:line="276" w:lineRule="auto"/>
        <w:ind w:firstLine="708"/>
        <w:jc w:val="both"/>
        <w:rPr>
          <w:rFonts w:ascii="IAS Ribbon Sans Light" w:eastAsia="Times New Roman" w:hAnsi="IAS Ribbon Sans Light"/>
          <w:bCs/>
          <w:color w:val="FF0000"/>
          <w:szCs w:val="19"/>
          <w:lang w:eastAsia="en-GB"/>
        </w:rPr>
      </w:pPr>
    </w:p>
    <w:p w14:paraId="0EC1FDEE" w14:textId="2376A775" w:rsidR="00E20135" w:rsidRPr="00A46154" w:rsidRDefault="00E20135" w:rsidP="00E20135">
      <w:pPr>
        <w:spacing w:after="0" w:line="276" w:lineRule="auto"/>
        <w:jc w:val="both"/>
        <w:rPr>
          <w:rFonts w:ascii="IAS Ribbon Sans Light" w:eastAsia="Times New Roman" w:hAnsi="IAS Ribbon Sans Light" w:cs="Arial"/>
          <w:bCs/>
          <w:szCs w:val="19"/>
          <w:lang w:eastAsia="en-GB"/>
        </w:rPr>
      </w:pPr>
    </w:p>
    <w:p w14:paraId="3D801A2A" w14:textId="615E7728" w:rsidR="00E20135" w:rsidRDefault="00E20135" w:rsidP="00E20135">
      <w:pPr>
        <w:spacing w:after="0" w:line="276" w:lineRule="auto"/>
        <w:jc w:val="both"/>
        <w:rPr>
          <w:rFonts w:ascii="IAS Ribbon Sans Light" w:eastAsia="Times New Roman" w:hAnsi="IAS Ribbon Sans Light"/>
          <w:bCs/>
          <w:color w:val="FF0000"/>
          <w:szCs w:val="19"/>
          <w:lang w:eastAsia="en-GB"/>
        </w:rPr>
      </w:pPr>
    </w:p>
    <w:p w14:paraId="1921D1E1" w14:textId="4A013D92" w:rsidR="00012AEE" w:rsidRDefault="00012AEE" w:rsidP="00E20135">
      <w:pPr>
        <w:spacing w:after="0" w:line="276" w:lineRule="auto"/>
        <w:jc w:val="both"/>
        <w:rPr>
          <w:rFonts w:ascii="IAS Ribbon Sans Light" w:eastAsia="Times New Roman" w:hAnsi="IAS Ribbon Sans Light"/>
          <w:bCs/>
          <w:color w:val="FF0000"/>
          <w:szCs w:val="19"/>
          <w:lang w:eastAsia="en-GB"/>
        </w:rPr>
      </w:pPr>
    </w:p>
    <w:p w14:paraId="37E64469" w14:textId="54AC48DD" w:rsidR="00012AEE" w:rsidRDefault="00012AEE" w:rsidP="00E20135">
      <w:pPr>
        <w:spacing w:after="0" w:line="276" w:lineRule="auto"/>
        <w:jc w:val="both"/>
        <w:rPr>
          <w:rFonts w:ascii="IAS Ribbon Sans Light" w:eastAsia="Times New Roman" w:hAnsi="IAS Ribbon Sans Light"/>
          <w:bCs/>
          <w:color w:val="FF0000"/>
          <w:szCs w:val="19"/>
          <w:lang w:eastAsia="en-GB"/>
        </w:rPr>
      </w:pPr>
    </w:p>
    <w:p w14:paraId="538C9064" w14:textId="5A0CB081" w:rsidR="00012AEE" w:rsidRDefault="00012AEE" w:rsidP="00E20135">
      <w:pPr>
        <w:spacing w:after="0" w:line="276" w:lineRule="auto"/>
        <w:jc w:val="both"/>
        <w:rPr>
          <w:rFonts w:ascii="IAS Ribbon Sans Light" w:eastAsia="Times New Roman" w:hAnsi="IAS Ribbon Sans Light"/>
          <w:bCs/>
          <w:color w:val="FF0000"/>
          <w:szCs w:val="19"/>
          <w:lang w:eastAsia="en-GB"/>
        </w:rPr>
      </w:pPr>
    </w:p>
    <w:p w14:paraId="7433C8DA" w14:textId="697EE80B" w:rsidR="00012AEE" w:rsidRDefault="00012AEE" w:rsidP="00E20135">
      <w:pPr>
        <w:spacing w:after="0" w:line="276" w:lineRule="auto"/>
        <w:jc w:val="both"/>
        <w:rPr>
          <w:rFonts w:ascii="IAS Ribbon Sans Light" w:eastAsia="Times New Roman" w:hAnsi="IAS Ribbon Sans Light"/>
          <w:bCs/>
          <w:color w:val="FF0000"/>
          <w:szCs w:val="19"/>
          <w:lang w:eastAsia="en-GB"/>
        </w:rPr>
      </w:pPr>
    </w:p>
    <w:p w14:paraId="6F0F5CB3" w14:textId="12D8860F" w:rsidR="00012AEE" w:rsidRDefault="00012AEE" w:rsidP="00E20135">
      <w:pPr>
        <w:spacing w:after="0" w:line="276" w:lineRule="auto"/>
        <w:jc w:val="both"/>
        <w:rPr>
          <w:rFonts w:ascii="IAS Ribbon Sans Light" w:eastAsia="Times New Roman" w:hAnsi="IAS Ribbon Sans Light"/>
          <w:bCs/>
          <w:color w:val="FF0000"/>
          <w:szCs w:val="19"/>
          <w:lang w:eastAsia="en-GB"/>
        </w:rPr>
      </w:pPr>
    </w:p>
    <w:p w14:paraId="0D0EE364" w14:textId="52596909" w:rsidR="00012AEE" w:rsidRDefault="00012AEE" w:rsidP="00E20135">
      <w:pPr>
        <w:spacing w:after="0" w:line="276" w:lineRule="auto"/>
        <w:jc w:val="both"/>
        <w:rPr>
          <w:rFonts w:ascii="IAS Ribbon Sans Light" w:eastAsia="Times New Roman" w:hAnsi="IAS Ribbon Sans Light"/>
          <w:bCs/>
          <w:color w:val="FF0000"/>
          <w:szCs w:val="19"/>
          <w:lang w:eastAsia="en-GB"/>
        </w:rPr>
      </w:pPr>
    </w:p>
    <w:p w14:paraId="29A6F397" w14:textId="77777777" w:rsidR="00012AEE" w:rsidRPr="00A46154" w:rsidRDefault="00012AEE" w:rsidP="00E20135">
      <w:pPr>
        <w:spacing w:after="0" w:line="276" w:lineRule="auto"/>
        <w:jc w:val="both"/>
        <w:rPr>
          <w:rFonts w:ascii="IAS Ribbon Sans Light" w:eastAsia="Times New Roman" w:hAnsi="IAS Ribbon Sans Light"/>
          <w:bCs/>
          <w:color w:val="FF0000"/>
          <w:szCs w:val="19"/>
          <w:lang w:eastAsia="en-GB"/>
        </w:rPr>
      </w:pPr>
    </w:p>
    <w:p w14:paraId="7678A45B" w14:textId="264E77E3" w:rsidR="00E20135" w:rsidRPr="00A46154" w:rsidRDefault="00505954" w:rsidP="00505954">
      <w:pPr>
        <w:spacing w:after="0" w:line="276" w:lineRule="auto"/>
        <w:ind w:left="708"/>
        <w:jc w:val="both"/>
        <w:rPr>
          <w:rFonts w:ascii="IAS Ribbon Sans Light" w:hAnsi="IAS Ribbon Sans Light" w:cs="Arial"/>
          <w:bCs/>
          <w:iCs/>
          <w:szCs w:val="19"/>
        </w:rPr>
      </w:pPr>
      <w:r>
        <w:rPr>
          <w:rFonts w:ascii="IAS Ribbon Sans Light" w:hAnsi="IAS Ribbon Sans Light" w:cs="Arial"/>
          <w:bCs/>
          <w:iCs/>
          <w:szCs w:val="19"/>
        </w:rPr>
        <w:t xml:space="preserve">2.2.7. </w:t>
      </w:r>
      <w:r w:rsidR="00E20135" w:rsidRPr="00A46154">
        <w:rPr>
          <w:rFonts w:ascii="IAS Ribbon Sans Light" w:hAnsi="IAS Ribbon Sans Light" w:cs="Arial"/>
          <w:bCs/>
          <w:iCs/>
          <w:szCs w:val="19"/>
        </w:rPr>
        <w:t xml:space="preserve">Please </w:t>
      </w:r>
      <w:r>
        <w:rPr>
          <w:rFonts w:ascii="IAS Ribbon Sans Light" w:hAnsi="IAS Ribbon Sans Light" w:cs="Arial"/>
          <w:bCs/>
          <w:iCs/>
          <w:szCs w:val="19"/>
        </w:rPr>
        <w:t>describe</w:t>
      </w:r>
      <w:r w:rsidR="00E20135" w:rsidRPr="00A46154">
        <w:rPr>
          <w:rFonts w:ascii="IAS Ribbon Sans Light" w:hAnsi="IAS Ribbon Sans Light" w:cs="Arial"/>
          <w:bCs/>
          <w:iCs/>
          <w:szCs w:val="19"/>
        </w:rPr>
        <w:t xml:space="preserve"> how you have been engaging in the HIV response and include any affiliations with HIV associations, groups or committees at a local, regional, national or </w:t>
      </w:r>
      <w:r w:rsidR="00E20135" w:rsidRPr="00505954">
        <w:rPr>
          <w:rFonts w:ascii="IAS Ribbon Sans Light" w:hAnsi="IAS Ribbon Sans Light" w:cs="Arial"/>
          <w:bCs/>
          <w:iCs/>
          <w:szCs w:val="19"/>
        </w:rPr>
        <w:t>international level.</w:t>
      </w:r>
      <w:r w:rsidRPr="00505954">
        <w:rPr>
          <w:rFonts w:ascii="IAS Ribbon Sans Light" w:hAnsi="IAS Ribbon Sans Light" w:cs="Arial"/>
          <w:bCs/>
          <w:szCs w:val="19"/>
        </w:rPr>
        <w:t xml:space="preserve"> Please keep your response to under 200 words. </w:t>
      </w:r>
    </w:p>
    <w:p w14:paraId="0D4634DE" w14:textId="2E74A62F" w:rsidR="00E20135" w:rsidRPr="00A46154" w:rsidRDefault="00505954" w:rsidP="00E20135">
      <w:pPr>
        <w:spacing w:after="0" w:line="276" w:lineRule="auto"/>
        <w:jc w:val="both"/>
        <w:rPr>
          <w:rFonts w:ascii="IAS Ribbon Sans Light" w:hAnsi="IAS Ribbon Sans Light" w:cs="Arial"/>
          <w:bCs/>
          <w:color w:val="FF0000"/>
          <w:szCs w:val="19"/>
        </w:rPr>
      </w:pPr>
      <w:r>
        <w:rPr>
          <w:rFonts w:cs="Arial"/>
          <w:bCs/>
          <w:i/>
          <w:noProof/>
          <w:szCs w:val="19"/>
        </w:rPr>
        <mc:AlternateContent>
          <mc:Choice Requires="wps">
            <w:drawing>
              <wp:anchor distT="0" distB="0" distL="114300" distR="114300" simplePos="0" relativeHeight="251683840" behindDoc="0" locked="0" layoutInCell="1" allowOverlap="1" wp14:anchorId="619FF4BC" wp14:editId="7FEBB5B9">
                <wp:simplePos x="0" y="0"/>
                <wp:positionH relativeFrom="margin">
                  <wp:posOffset>469900</wp:posOffset>
                </wp:positionH>
                <wp:positionV relativeFrom="paragraph">
                  <wp:posOffset>95885</wp:posOffset>
                </wp:positionV>
                <wp:extent cx="5334000" cy="1924050"/>
                <wp:effectExtent l="0" t="0" r="19050" b="19050"/>
                <wp:wrapNone/>
                <wp:docPr id="50626652" name="Text Box 1"/>
                <wp:cNvGraphicFramePr/>
                <a:graphic xmlns:a="http://schemas.openxmlformats.org/drawingml/2006/main">
                  <a:graphicData uri="http://schemas.microsoft.com/office/word/2010/wordprocessingShape">
                    <wps:wsp>
                      <wps:cNvSpPr txBox="1"/>
                      <wps:spPr>
                        <a:xfrm>
                          <a:off x="0" y="0"/>
                          <a:ext cx="5334000" cy="1924050"/>
                        </a:xfrm>
                        <a:prstGeom prst="rect">
                          <a:avLst/>
                        </a:prstGeom>
                        <a:solidFill>
                          <a:schemeClr val="lt1"/>
                        </a:solidFill>
                        <a:ln w="6350">
                          <a:solidFill>
                            <a:prstClr val="black"/>
                          </a:solidFill>
                        </a:ln>
                      </wps:spPr>
                      <wps:txbx>
                        <w:txbxContent>
                          <w:p w14:paraId="2920E512" w14:textId="77777777" w:rsidR="00505954" w:rsidRDefault="00505954" w:rsidP="005059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_x0000_s1042" style="position:absolute;left:0;text-align:left;margin-left:37pt;margin-top:7.55pt;width:420pt;height:15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" w14:anchorId="619FF4BC">
                <v:textbox>
                  <w:txbxContent>
                    <w:p w:rsidR="00505954" w:rsidP="00505954" w:rsidRDefault="00505954" w14:paraId="2920E512" w14:textId="77777777"/>
                  </w:txbxContent>
                </v:textbox>
                <w10:wrap anchorx="margin"/>
              </v:shape>
            </w:pict>
          </mc:Fallback>
        </mc:AlternateContent>
      </w:r>
    </w:p>
    <w:p w14:paraId="6477686E" w14:textId="18667A75" w:rsidR="00505954" w:rsidRDefault="00505954" w:rsidP="00E20135">
      <w:pPr>
        <w:spacing w:after="0" w:line="276" w:lineRule="auto"/>
        <w:jc w:val="both"/>
        <w:rPr>
          <w:rFonts w:ascii="IAS Ribbon Sans Light" w:hAnsi="IAS Ribbon Sans Light" w:cs="Arial"/>
          <w:bCs/>
          <w:color w:val="FF0000"/>
          <w:szCs w:val="19"/>
        </w:rPr>
      </w:pPr>
    </w:p>
    <w:p w14:paraId="752D22C6" w14:textId="77777777" w:rsidR="00505954" w:rsidRDefault="00505954" w:rsidP="00E20135">
      <w:pPr>
        <w:spacing w:after="0" w:line="276" w:lineRule="auto"/>
        <w:jc w:val="both"/>
        <w:rPr>
          <w:rFonts w:ascii="IAS Ribbon Sans Light" w:hAnsi="IAS Ribbon Sans Light" w:cs="Arial"/>
          <w:bCs/>
          <w:color w:val="FF0000"/>
          <w:szCs w:val="19"/>
        </w:rPr>
      </w:pPr>
    </w:p>
    <w:p w14:paraId="7E902483" w14:textId="77777777" w:rsidR="00505954" w:rsidRDefault="00505954" w:rsidP="00E20135">
      <w:pPr>
        <w:spacing w:after="0" w:line="276" w:lineRule="auto"/>
        <w:jc w:val="both"/>
        <w:rPr>
          <w:rFonts w:ascii="IAS Ribbon Sans Light" w:hAnsi="IAS Ribbon Sans Light" w:cs="Arial"/>
          <w:bCs/>
          <w:color w:val="FF0000"/>
          <w:szCs w:val="19"/>
        </w:rPr>
      </w:pPr>
    </w:p>
    <w:p w14:paraId="70B240D6" w14:textId="77777777" w:rsidR="00505954" w:rsidRDefault="00505954" w:rsidP="00E20135">
      <w:pPr>
        <w:spacing w:after="0" w:line="276" w:lineRule="auto"/>
        <w:jc w:val="both"/>
        <w:rPr>
          <w:rFonts w:ascii="IAS Ribbon Sans Light" w:hAnsi="IAS Ribbon Sans Light" w:cs="Arial"/>
          <w:bCs/>
          <w:color w:val="FF0000"/>
          <w:szCs w:val="19"/>
        </w:rPr>
      </w:pPr>
    </w:p>
    <w:p w14:paraId="7F420E8E" w14:textId="77777777" w:rsidR="00505954" w:rsidRDefault="00505954" w:rsidP="00E20135">
      <w:pPr>
        <w:spacing w:after="0" w:line="276" w:lineRule="auto"/>
        <w:jc w:val="both"/>
        <w:rPr>
          <w:rFonts w:ascii="IAS Ribbon Sans Light" w:hAnsi="IAS Ribbon Sans Light" w:cs="Arial"/>
          <w:bCs/>
          <w:color w:val="FF0000"/>
          <w:szCs w:val="19"/>
        </w:rPr>
      </w:pPr>
    </w:p>
    <w:p w14:paraId="2EA9881A" w14:textId="77777777" w:rsidR="00505954" w:rsidRDefault="00505954" w:rsidP="00E20135">
      <w:pPr>
        <w:spacing w:after="0" w:line="276" w:lineRule="auto"/>
        <w:jc w:val="both"/>
        <w:rPr>
          <w:rFonts w:ascii="IAS Ribbon Sans Light" w:hAnsi="IAS Ribbon Sans Light" w:cs="Arial"/>
          <w:bCs/>
          <w:color w:val="FF0000"/>
          <w:szCs w:val="19"/>
        </w:rPr>
      </w:pPr>
    </w:p>
    <w:p w14:paraId="3164092F" w14:textId="77777777" w:rsidR="00505954" w:rsidRDefault="00505954" w:rsidP="00E20135">
      <w:pPr>
        <w:spacing w:after="0" w:line="276" w:lineRule="auto"/>
        <w:jc w:val="both"/>
        <w:rPr>
          <w:rFonts w:ascii="IAS Ribbon Sans Light" w:hAnsi="IAS Ribbon Sans Light" w:cs="Arial"/>
          <w:bCs/>
          <w:color w:val="FF0000"/>
          <w:szCs w:val="19"/>
        </w:rPr>
      </w:pPr>
    </w:p>
    <w:p w14:paraId="3C7ABE50" w14:textId="77777777" w:rsidR="00505954" w:rsidRDefault="00505954" w:rsidP="00E20135">
      <w:pPr>
        <w:spacing w:after="0" w:line="276" w:lineRule="auto"/>
        <w:jc w:val="both"/>
        <w:rPr>
          <w:rFonts w:ascii="IAS Ribbon Sans Light" w:hAnsi="IAS Ribbon Sans Light" w:cs="Arial"/>
          <w:bCs/>
          <w:color w:val="FF0000"/>
          <w:szCs w:val="19"/>
        </w:rPr>
      </w:pPr>
    </w:p>
    <w:p w14:paraId="7E6509AF" w14:textId="77777777" w:rsidR="00505954" w:rsidRDefault="00505954" w:rsidP="00E20135">
      <w:pPr>
        <w:spacing w:after="0" w:line="276" w:lineRule="auto"/>
        <w:jc w:val="both"/>
        <w:rPr>
          <w:rFonts w:ascii="IAS Ribbon Sans Light" w:hAnsi="IAS Ribbon Sans Light" w:cs="Arial"/>
          <w:bCs/>
          <w:color w:val="FF0000"/>
          <w:szCs w:val="19"/>
        </w:rPr>
      </w:pPr>
    </w:p>
    <w:p w14:paraId="551BDE02" w14:textId="77777777" w:rsidR="00505954" w:rsidRDefault="00505954" w:rsidP="00E20135">
      <w:pPr>
        <w:spacing w:after="0" w:line="276" w:lineRule="auto"/>
        <w:jc w:val="both"/>
        <w:rPr>
          <w:rFonts w:ascii="IAS Ribbon Sans Light" w:hAnsi="IAS Ribbon Sans Light" w:cs="Arial"/>
          <w:bCs/>
          <w:color w:val="FF0000"/>
          <w:szCs w:val="19"/>
        </w:rPr>
      </w:pPr>
    </w:p>
    <w:p w14:paraId="5446F0A2" w14:textId="77777777" w:rsidR="00505954" w:rsidRDefault="00505954" w:rsidP="00E20135">
      <w:pPr>
        <w:spacing w:after="0" w:line="276" w:lineRule="auto"/>
        <w:jc w:val="both"/>
        <w:rPr>
          <w:rFonts w:ascii="IAS Ribbon Sans Light" w:hAnsi="IAS Ribbon Sans Light" w:cs="Arial"/>
          <w:bCs/>
          <w:color w:val="FF0000"/>
          <w:szCs w:val="19"/>
        </w:rPr>
      </w:pPr>
    </w:p>
    <w:p w14:paraId="146BF1CE" w14:textId="77777777" w:rsidR="00505954" w:rsidRDefault="00505954" w:rsidP="00E20135">
      <w:pPr>
        <w:spacing w:after="0" w:line="276" w:lineRule="auto"/>
        <w:jc w:val="both"/>
        <w:rPr>
          <w:rFonts w:ascii="IAS Ribbon Sans Light" w:hAnsi="IAS Ribbon Sans Light" w:cs="Arial"/>
          <w:bCs/>
          <w:color w:val="FF0000"/>
          <w:szCs w:val="19"/>
        </w:rPr>
      </w:pPr>
    </w:p>
    <w:p w14:paraId="7B2647A5" w14:textId="77777777" w:rsidR="00505954" w:rsidRPr="005A4F69" w:rsidRDefault="00505954" w:rsidP="00E20135">
      <w:pPr>
        <w:spacing w:after="0" w:line="276" w:lineRule="auto"/>
        <w:jc w:val="both"/>
        <w:rPr>
          <w:rFonts w:ascii="IAS Ribbon Sans Light" w:hAnsi="IAS Ribbon Sans Light" w:cs="Arial"/>
          <w:bCs/>
          <w:color w:val="61800A" w:themeColor="accent1"/>
          <w:szCs w:val="19"/>
        </w:rPr>
      </w:pPr>
    </w:p>
    <w:p w14:paraId="5966DB39" w14:textId="48B38DAA" w:rsidR="00E20135" w:rsidRPr="005A4F69" w:rsidRDefault="00E20135" w:rsidP="00E20135">
      <w:pPr>
        <w:spacing w:after="0" w:line="276" w:lineRule="auto"/>
        <w:jc w:val="both"/>
        <w:rPr>
          <w:rFonts w:ascii="IAS Ribbon Sans Light" w:hAnsi="IAS Ribbon Sans Light" w:cs="Arial"/>
          <w:bCs/>
          <w:color w:val="61800A" w:themeColor="accent1"/>
          <w:szCs w:val="19"/>
        </w:rPr>
      </w:pPr>
      <w:r w:rsidRPr="005A4F69">
        <w:rPr>
          <w:rFonts w:ascii="IAS Ribbon Sans Light" w:hAnsi="IAS Ribbon Sans Light" w:cs="Arial"/>
          <w:bCs/>
          <w:color w:val="61800A" w:themeColor="accent1"/>
          <w:szCs w:val="19"/>
        </w:rPr>
        <w:t>If you are currently self-employed, please provide the information below.</w:t>
      </w:r>
    </w:p>
    <w:p w14:paraId="59F50AD9" w14:textId="77777777" w:rsidR="00E20135" w:rsidRPr="00A46154" w:rsidRDefault="00E20135" w:rsidP="00E20135">
      <w:pPr>
        <w:spacing w:after="0" w:line="276" w:lineRule="auto"/>
        <w:jc w:val="both"/>
        <w:rPr>
          <w:rFonts w:ascii="IAS Ribbon Sans Light" w:hAnsi="IAS Ribbon Sans Light" w:cs="Arial"/>
          <w:bCs/>
          <w:color w:val="FF0000"/>
          <w:szCs w:val="19"/>
        </w:rPr>
      </w:pPr>
    </w:p>
    <w:p w14:paraId="28AE0B50" w14:textId="41631BCE" w:rsidR="00E20135" w:rsidRPr="00A46154" w:rsidRDefault="00612E1E" w:rsidP="00016B7E">
      <w:pPr>
        <w:spacing w:after="0" w:line="276" w:lineRule="auto"/>
        <w:ind w:left="708"/>
        <w:jc w:val="both"/>
        <w:rPr>
          <w:rFonts w:ascii="IAS Ribbon Sans Light" w:hAnsi="IAS Ribbon Sans Light" w:cs="Arial"/>
          <w:bCs/>
          <w:iCs/>
          <w:color w:val="FF0000"/>
          <w:szCs w:val="19"/>
        </w:rPr>
      </w:pPr>
      <w:r>
        <w:rPr>
          <w:rFonts w:ascii="IAS Ribbon Sans Light" w:hAnsi="IAS Ribbon Sans Light" w:cs="Arial"/>
          <w:bCs/>
          <w:iCs/>
          <w:szCs w:val="19"/>
        </w:rPr>
        <w:t xml:space="preserve">2.2.8. </w:t>
      </w:r>
      <w:r w:rsidR="00E20135" w:rsidRPr="00A46154">
        <w:rPr>
          <w:rFonts w:ascii="IAS Ribbon Sans Light" w:hAnsi="IAS Ribbon Sans Light" w:cs="Arial"/>
          <w:bCs/>
          <w:iCs/>
          <w:szCs w:val="19"/>
        </w:rPr>
        <w:t>Please describe your background and work in HIV communication and outreach</w:t>
      </w:r>
      <w:r w:rsidR="00016B7E">
        <w:rPr>
          <w:rFonts w:ascii="IAS Ribbon Sans Light" w:hAnsi="IAS Ribbon Sans Light" w:cs="Arial"/>
          <w:bCs/>
          <w:iCs/>
          <w:szCs w:val="19"/>
        </w:rPr>
        <w:t xml:space="preserve">. Please keep your response to under 200 words. </w:t>
      </w:r>
    </w:p>
    <w:p w14:paraId="37F4C5CB" w14:textId="019CD4F5" w:rsidR="00E20135" w:rsidRDefault="003F116D" w:rsidP="00E20135">
      <w:pPr>
        <w:spacing w:after="0" w:line="276" w:lineRule="auto"/>
        <w:jc w:val="both"/>
        <w:rPr>
          <w:rFonts w:ascii="IAS Ribbon Sans Light" w:eastAsia="Times New Roman" w:hAnsi="IAS Ribbon Sans Light" w:cs="Arial"/>
          <w:bCs/>
          <w:szCs w:val="19"/>
          <w:lang w:eastAsia="en-GB"/>
        </w:rPr>
      </w:pPr>
      <w:r>
        <w:rPr>
          <w:rFonts w:cs="Arial"/>
          <w:bCs/>
          <w:i/>
          <w:noProof/>
          <w:szCs w:val="19"/>
        </w:rPr>
        <mc:AlternateContent>
          <mc:Choice Requires="wps">
            <w:drawing>
              <wp:anchor distT="0" distB="0" distL="114300" distR="114300" simplePos="0" relativeHeight="251694080" behindDoc="0" locked="0" layoutInCell="1" allowOverlap="1" wp14:anchorId="09099AED" wp14:editId="0AE277CC">
                <wp:simplePos x="0" y="0"/>
                <wp:positionH relativeFrom="margin">
                  <wp:posOffset>463550</wp:posOffset>
                </wp:positionH>
                <wp:positionV relativeFrom="paragraph">
                  <wp:posOffset>33020</wp:posOffset>
                </wp:positionV>
                <wp:extent cx="5334000" cy="1924050"/>
                <wp:effectExtent l="0" t="0" r="19050" b="19050"/>
                <wp:wrapNone/>
                <wp:docPr id="2097368019" name="Text Box 1"/>
                <wp:cNvGraphicFramePr/>
                <a:graphic xmlns:a="http://schemas.openxmlformats.org/drawingml/2006/main">
                  <a:graphicData uri="http://schemas.microsoft.com/office/word/2010/wordprocessingShape">
                    <wps:wsp>
                      <wps:cNvSpPr txBox="1"/>
                      <wps:spPr>
                        <a:xfrm>
                          <a:off x="0" y="0"/>
                          <a:ext cx="5334000" cy="1924050"/>
                        </a:xfrm>
                        <a:prstGeom prst="rect">
                          <a:avLst/>
                        </a:prstGeom>
                        <a:solidFill>
                          <a:schemeClr val="lt1"/>
                        </a:solidFill>
                        <a:ln w="6350">
                          <a:solidFill>
                            <a:prstClr val="black"/>
                          </a:solidFill>
                        </a:ln>
                      </wps:spPr>
                      <wps:txbx>
                        <w:txbxContent>
                          <w:p w14:paraId="03B4B5D4" w14:textId="77777777" w:rsidR="003F116D" w:rsidRDefault="003F116D" w:rsidP="003F11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_x0000_s1043" style="position:absolute;left:0;text-align:left;margin-left:36.5pt;margin-top:2.6pt;width:420pt;height:151.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" w14:anchorId="09099AED">
                <v:textbox>
                  <w:txbxContent>
                    <w:p w:rsidR="003F116D" w:rsidP="003F116D" w:rsidRDefault="003F116D" w14:paraId="03B4B5D4" w14:textId="77777777"/>
                  </w:txbxContent>
                </v:textbox>
                <w10:wrap anchorx="margin"/>
              </v:shape>
            </w:pict>
          </mc:Fallback>
        </mc:AlternateContent>
      </w:r>
    </w:p>
    <w:p w14:paraId="1F1A5877" w14:textId="3A73A565" w:rsidR="003F116D" w:rsidRDefault="003F116D" w:rsidP="00E20135">
      <w:pPr>
        <w:spacing w:after="0" w:line="276" w:lineRule="auto"/>
        <w:jc w:val="both"/>
        <w:rPr>
          <w:rFonts w:ascii="IAS Ribbon Sans Light" w:eastAsia="Times New Roman" w:hAnsi="IAS Ribbon Sans Light" w:cs="Arial"/>
          <w:bCs/>
          <w:szCs w:val="19"/>
          <w:lang w:eastAsia="en-GB"/>
        </w:rPr>
      </w:pPr>
      <w:r>
        <w:rPr>
          <w:rFonts w:ascii="IAS Ribbon Sans Light" w:eastAsia="Times New Roman" w:hAnsi="IAS Ribbon Sans Light" w:cs="Arial"/>
          <w:bCs/>
          <w:szCs w:val="19"/>
          <w:lang w:eastAsia="en-GB"/>
        </w:rPr>
        <w:tab/>
      </w:r>
    </w:p>
    <w:p w14:paraId="4F54C424" w14:textId="77777777" w:rsidR="003F116D" w:rsidRDefault="003F116D" w:rsidP="00E20135">
      <w:pPr>
        <w:spacing w:after="0" w:line="276" w:lineRule="auto"/>
        <w:jc w:val="both"/>
        <w:rPr>
          <w:rFonts w:ascii="IAS Ribbon Sans Light" w:eastAsia="Times New Roman" w:hAnsi="IAS Ribbon Sans Light" w:cs="Arial"/>
          <w:bCs/>
          <w:szCs w:val="19"/>
          <w:lang w:eastAsia="en-GB"/>
        </w:rPr>
      </w:pPr>
    </w:p>
    <w:p w14:paraId="4182A4D1" w14:textId="77777777" w:rsidR="003F116D" w:rsidRDefault="003F116D" w:rsidP="00E20135">
      <w:pPr>
        <w:spacing w:after="0" w:line="276" w:lineRule="auto"/>
        <w:jc w:val="both"/>
        <w:rPr>
          <w:rFonts w:ascii="IAS Ribbon Sans Light" w:eastAsia="Times New Roman" w:hAnsi="IAS Ribbon Sans Light" w:cs="Arial"/>
          <w:bCs/>
          <w:szCs w:val="19"/>
          <w:lang w:eastAsia="en-GB"/>
        </w:rPr>
      </w:pPr>
    </w:p>
    <w:p w14:paraId="483B9F7F" w14:textId="77777777" w:rsidR="003F116D" w:rsidRDefault="003F116D" w:rsidP="00E20135">
      <w:pPr>
        <w:spacing w:after="0" w:line="276" w:lineRule="auto"/>
        <w:jc w:val="both"/>
        <w:rPr>
          <w:rFonts w:ascii="IAS Ribbon Sans Light" w:eastAsia="Times New Roman" w:hAnsi="IAS Ribbon Sans Light" w:cs="Arial"/>
          <w:bCs/>
          <w:szCs w:val="19"/>
          <w:lang w:eastAsia="en-GB"/>
        </w:rPr>
      </w:pPr>
    </w:p>
    <w:p w14:paraId="0F17A8B5" w14:textId="77777777" w:rsidR="003F116D" w:rsidRDefault="003F116D" w:rsidP="00E20135">
      <w:pPr>
        <w:spacing w:after="0" w:line="276" w:lineRule="auto"/>
        <w:jc w:val="both"/>
        <w:rPr>
          <w:rFonts w:ascii="IAS Ribbon Sans Light" w:eastAsia="Times New Roman" w:hAnsi="IAS Ribbon Sans Light" w:cs="Arial"/>
          <w:bCs/>
          <w:szCs w:val="19"/>
          <w:lang w:eastAsia="en-GB"/>
        </w:rPr>
      </w:pPr>
    </w:p>
    <w:p w14:paraId="0DA7B382" w14:textId="77777777" w:rsidR="003F116D" w:rsidRDefault="003F116D" w:rsidP="00E20135">
      <w:pPr>
        <w:spacing w:after="0" w:line="276" w:lineRule="auto"/>
        <w:jc w:val="both"/>
        <w:rPr>
          <w:rFonts w:ascii="IAS Ribbon Sans Light" w:eastAsia="Times New Roman" w:hAnsi="IAS Ribbon Sans Light" w:cs="Arial"/>
          <w:bCs/>
          <w:szCs w:val="19"/>
          <w:lang w:eastAsia="en-GB"/>
        </w:rPr>
      </w:pPr>
    </w:p>
    <w:p w14:paraId="54E04522" w14:textId="77777777" w:rsidR="003F116D" w:rsidRDefault="003F116D" w:rsidP="00E20135">
      <w:pPr>
        <w:spacing w:after="0" w:line="276" w:lineRule="auto"/>
        <w:jc w:val="both"/>
        <w:rPr>
          <w:rFonts w:ascii="IAS Ribbon Sans Light" w:eastAsia="Times New Roman" w:hAnsi="IAS Ribbon Sans Light" w:cs="Arial"/>
          <w:bCs/>
          <w:szCs w:val="19"/>
          <w:lang w:eastAsia="en-GB"/>
        </w:rPr>
      </w:pPr>
    </w:p>
    <w:p w14:paraId="50521505" w14:textId="77777777" w:rsidR="003F116D" w:rsidRDefault="003F116D" w:rsidP="00E20135">
      <w:pPr>
        <w:spacing w:after="0" w:line="276" w:lineRule="auto"/>
        <w:jc w:val="both"/>
        <w:rPr>
          <w:rFonts w:ascii="IAS Ribbon Sans Light" w:eastAsia="Times New Roman" w:hAnsi="IAS Ribbon Sans Light" w:cs="Arial"/>
          <w:bCs/>
          <w:szCs w:val="19"/>
          <w:lang w:eastAsia="en-GB"/>
        </w:rPr>
      </w:pPr>
    </w:p>
    <w:p w14:paraId="4824D7B0" w14:textId="77777777" w:rsidR="003F116D" w:rsidRDefault="003F116D" w:rsidP="00E20135">
      <w:pPr>
        <w:spacing w:after="0" w:line="276" w:lineRule="auto"/>
        <w:jc w:val="both"/>
        <w:rPr>
          <w:rFonts w:ascii="IAS Ribbon Sans Light" w:eastAsia="Times New Roman" w:hAnsi="IAS Ribbon Sans Light" w:cs="Arial"/>
          <w:bCs/>
          <w:szCs w:val="19"/>
          <w:lang w:eastAsia="en-GB"/>
        </w:rPr>
      </w:pPr>
    </w:p>
    <w:p w14:paraId="0A51B5F0" w14:textId="77777777" w:rsidR="003F116D" w:rsidRDefault="003F116D" w:rsidP="00E20135">
      <w:pPr>
        <w:spacing w:after="0" w:line="276" w:lineRule="auto"/>
        <w:jc w:val="both"/>
        <w:rPr>
          <w:rFonts w:ascii="IAS Ribbon Sans Light" w:eastAsia="Times New Roman" w:hAnsi="IAS Ribbon Sans Light" w:cs="Arial"/>
          <w:bCs/>
          <w:szCs w:val="19"/>
          <w:lang w:eastAsia="en-GB"/>
        </w:rPr>
      </w:pPr>
    </w:p>
    <w:p w14:paraId="2A7C8597" w14:textId="77777777" w:rsidR="003F116D" w:rsidRDefault="003F116D" w:rsidP="00E20135">
      <w:pPr>
        <w:spacing w:after="0" w:line="276" w:lineRule="auto"/>
        <w:jc w:val="both"/>
        <w:rPr>
          <w:rFonts w:ascii="IAS Ribbon Sans Light" w:eastAsia="Times New Roman" w:hAnsi="IAS Ribbon Sans Light" w:cs="Arial"/>
          <w:bCs/>
          <w:szCs w:val="19"/>
          <w:lang w:eastAsia="en-GB"/>
        </w:rPr>
      </w:pPr>
    </w:p>
    <w:p w14:paraId="3AE3DE43" w14:textId="77777777" w:rsidR="00016B7E" w:rsidRDefault="00016B7E" w:rsidP="00E20135">
      <w:pPr>
        <w:spacing w:after="0" w:line="276" w:lineRule="auto"/>
        <w:jc w:val="both"/>
        <w:rPr>
          <w:rFonts w:ascii="IAS Ribbon Sans Light" w:eastAsia="Times New Roman" w:hAnsi="IAS Ribbon Sans Light" w:cs="Arial"/>
          <w:bCs/>
          <w:szCs w:val="19"/>
          <w:lang w:eastAsia="en-GB"/>
        </w:rPr>
      </w:pPr>
    </w:p>
    <w:p w14:paraId="4454CC65" w14:textId="7426DDE3" w:rsidR="00E20135" w:rsidRPr="00A46154" w:rsidRDefault="00016B7E" w:rsidP="00016B7E">
      <w:pPr>
        <w:spacing w:after="0" w:line="276" w:lineRule="auto"/>
        <w:ind w:left="708"/>
        <w:jc w:val="both"/>
        <w:rPr>
          <w:rFonts w:ascii="IAS Ribbon Sans Light" w:hAnsi="IAS Ribbon Sans Light" w:cs="Arial"/>
          <w:bCs/>
          <w:szCs w:val="19"/>
        </w:rPr>
      </w:pPr>
      <w:r>
        <w:rPr>
          <w:rFonts w:ascii="IAS Ribbon Sans Light" w:eastAsia="Times New Roman" w:hAnsi="IAS Ribbon Sans Light" w:cs="Arial"/>
          <w:bCs/>
          <w:szCs w:val="19"/>
          <w:lang w:eastAsia="en-GB"/>
        </w:rPr>
        <w:t xml:space="preserve">2.2.9. </w:t>
      </w:r>
      <w:r w:rsidR="00E20135" w:rsidRPr="00A46154">
        <w:rPr>
          <w:rFonts w:ascii="IAS Ribbon Sans Light" w:eastAsia="Times New Roman" w:hAnsi="IAS Ribbon Sans Light" w:cs="Arial"/>
          <w:bCs/>
          <w:szCs w:val="19"/>
          <w:lang w:eastAsia="en-GB"/>
        </w:rPr>
        <w:t xml:space="preserve">Please describe your background and work on HIV prevention (e.g., </w:t>
      </w:r>
      <w:proofErr w:type="spellStart"/>
      <w:r w:rsidR="00E20135" w:rsidRPr="00A46154">
        <w:rPr>
          <w:rFonts w:ascii="IAS Ribbon Sans Light" w:eastAsia="Times New Roman" w:hAnsi="IAS Ribbon Sans Light" w:cs="Arial"/>
          <w:bCs/>
          <w:szCs w:val="19"/>
          <w:lang w:eastAsia="en-GB"/>
        </w:rPr>
        <w:t>PrEP</w:t>
      </w:r>
      <w:proofErr w:type="spellEnd"/>
      <w:r w:rsidR="00E20135" w:rsidRPr="00A46154">
        <w:rPr>
          <w:rFonts w:ascii="IAS Ribbon Sans Light" w:eastAsia="Times New Roman" w:hAnsi="IAS Ribbon Sans Light" w:cs="Arial"/>
          <w:bCs/>
          <w:szCs w:val="19"/>
          <w:lang w:eastAsia="en-GB"/>
        </w:rPr>
        <w:t>/PEP, U=U, harm reduction, long</w:t>
      </w:r>
      <w:r w:rsidR="00E20135" w:rsidRPr="00A46154">
        <w:rPr>
          <w:rFonts w:ascii="Cambria Math" w:eastAsia="Times New Roman" w:hAnsi="Cambria Math" w:cs="Cambria Math"/>
          <w:bCs/>
          <w:szCs w:val="19"/>
          <w:lang w:eastAsia="en-GB"/>
        </w:rPr>
        <w:t>‑</w:t>
      </w:r>
      <w:r w:rsidR="00E20135" w:rsidRPr="00A46154">
        <w:rPr>
          <w:rFonts w:ascii="IAS Ribbon Sans Light" w:eastAsia="Times New Roman" w:hAnsi="IAS Ribbon Sans Light" w:cs="Arial"/>
          <w:bCs/>
          <w:szCs w:val="19"/>
          <w:lang w:eastAsia="en-GB"/>
        </w:rPr>
        <w:t>acting prevention, combination prevention, policy)</w:t>
      </w:r>
      <w:r w:rsidR="003F116D">
        <w:rPr>
          <w:rFonts w:ascii="IAS Ribbon Sans Light" w:eastAsia="Times New Roman" w:hAnsi="IAS Ribbon Sans Light" w:cs="Arial"/>
          <w:bCs/>
          <w:szCs w:val="19"/>
          <w:lang w:eastAsia="en-GB"/>
        </w:rPr>
        <w:t xml:space="preserve">. </w:t>
      </w:r>
      <w:r w:rsidR="003F116D">
        <w:rPr>
          <w:rFonts w:ascii="IAS Ribbon Sans Light" w:hAnsi="IAS Ribbon Sans Light" w:cs="Arial"/>
          <w:bCs/>
          <w:iCs/>
          <w:szCs w:val="19"/>
        </w:rPr>
        <w:t>Please keep your response to under 200 words.</w:t>
      </w:r>
    </w:p>
    <w:p w14:paraId="04321BC2" w14:textId="06373543" w:rsidR="00E20135" w:rsidRPr="00A46154" w:rsidRDefault="00AB14B8" w:rsidP="00E20135">
      <w:pPr>
        <w:spacing w:after="0" w:line="276" w:lineRule="auto"/>
        <w:jc w:val="both"/>
        <w:rPr>
          <w:rFonts w:ascii="IAS Ribbon Sans Light" w:eastAsia="Times New Roman" w:hAnsi="IAS Ribbon Sans Light"/>
          <w:bCs/>
          <w:color w:val="FF0000"/>
          <w:szCs w:val="19"/>
          <w:lang w:eastAsia="en-GB"/>
        </w:rPr>
      </w:pPr>
      <w:r>
        <w:rPr>
          <w:rFonts w:cs="Arial"/>
          <w:bCs/>
          <w:i/>
          <w:noProof/>
          <w:szCs w:val="19"/>
        </w:rPr>
        <mc:AlternateContent>
          <mc:Choice Requires="wps">
            <w:drawing>
              <wp:anchor distT="0" distB="0" distL="114300" distR="114300" simplePos="0" relativeHeight="251696128" behindDoc="0" locked="0" layoutInCell="1" allowOverlap="1" wp14:anchorId="0F0305F0" wp14:editId="387254E8">
                <wp:simplePos x="0" y="0"/>
                <wp:positionH relativeFrom="margin">
                  <wp:posOffset>419100</wp:posOffset>
                </wp:positionH>
                <wp:positionV relativeFrom="paragraph">
                  <wp:posOffset>50800</wp:posOffset>
                </wp:positionV>
                <wp:extent cx="5334000" cy="1924050"/>
                <wp:effectExtent l="0" t="0" r="19050" b="19050"/>
                <wp:wrapNone/>
                <wp:docPr id="1458819031" name="Text Box 1"/>
                <wp:cNvGraphicFramePr/>
                <a:graphic xmlns:a="http://schemas.openxmlformats.org/drawingml/2006/main">
                  <a:graphicData uri="http://schemas.microsoft.com/office/word/2010/wordprocessingShape">
                    <wps:wsp>
                      <wps:cNvSpPr txBox="1"/>
                      <wps:spPr>
                        <a:xfrm>
                          <a:off x="0" y="0"/>
                          <a:ext cx="5334000" cy="1924050"/>
                        </a:xfrm>
                        <a:prstGeom prst="rect">
                          <a:avLst/>
                        </a:prstGeom>
                        <a:solidFill>
                          <a:schemeClr val="lt1"/>
                        </a:solidFill>
                        <a:ln w="6350">
                          <a:solidFill>
                            <a:prstClr val="black"/>
                          </a:solidFill>
                        </a:ln>
                      </wps:spPr>
                      <wps:txbx>
                        <w:txbxContent>
                          <w:p w14:paraId="6B0813C8" w14:textId="77777777" w:rsidR="00AB14B8" w:rsidRDefault="00AB14B8" w:rsidP="00AB14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_x0000_s1044" style="position:absolute;left:0;text-align:left;margin-left:33pt;margin-top:4pt;width:420pt;height:151.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" w14:anchorId="0F0305F0">
                <v:textbox>
                  <w:txbxContent>
                    <w:p w:rsidR="00AB14B8" w:rsidP="00AB14B8" w:rsidRDefault="00AB14B8" w14:paraId="6B0813C8" w14:textId="77777777"/>
                  </w:txbxContent>
                </v:textbox>
                <w10:wrap anchorx="margin"/>
              </v:shape>
            </w:pict>
          </mc:Fallback>
        </mc:AlternateContent>
      </w:r>
    </w:p>
    <w:p w14:paraId="0C732F48" w14:textId="77777777" w:rsidR="003F116D" w:rsidRDefault="003F116D" w:rsidP="00E20135">
      <w:pPr>
        <w:spacing w:after="0" w:line="276" w:lineRule="auto"/>
        <w:jc w:val="both"/>
        <w:rPr>
          <w:rFonts w:ascii="IAS Ribbon Sans Light" w:hAnsi="IAS Ribbon Sans Light" w:cs="Arial"/>
          <w:bCs/>
          <w:iCs/>
          <w:szCs w:val="19"/>
        </w:rPr>
      </w:pPr>
    </w:p>
    <w:p w14:paraId="5A6B782C" w14:textId="77777777" w:rsidR="00AB14B8" w:rsidRDefault="00AB14B8" w:rsidP="00E20135">
      <w:pPr>
        <w:spacing w:after="0" w:line="276" w:lineRule="auto"/>
        <w:jc w:val="both"/>
        <w:rPr>
          <w:rFonts w:ascii="IAS Ribbon Sans Light" w:hAnsi="IAS Ribbon Sans Light" w:cs="Arial"/>
          <w:bCs/>
          <w:iCs/>
          <w:szCs w:val="19"/>
        </w:rPr>
      </w:pPr>
    </w:p>
    <w:p w14:paraId="3157DCB2" w14:textId="77777777" w:rsidR="00AB14B8" w:rsidRDefault="00AB14B8" w:rsidP="00E20135">
      <w:pPr>
        <w:spacing w:after="0" w:line="276" w:lineRule="auto"/>
        <w:jc w:val="both"/>
        <w:rPr>
          <w:rFonts w:ascii="IAS Ribbon Sans Light" w:hAnsi="IAS Ribbon Sans Light" w:cs="Arial"/>
          <w:bCs/>
          <w:iCs/>
          <w:szCs w:val="19"/>
        </w:rPr>
      </w:pPr>
    </w:p>
    <w:p w14:paraId="166B692B" w14:textId="77777777" w:rsidR="00AB14B8" w:rsidRDefault="00AB14B8" w:rsidP="00E20135">
      <w:pPr>
        <w:spacing w:after="0" w:line="276" w:lineRule="auto"/>
        <w:jc w:val="both"/>
        <w:rPr>
          <w:rFonts w:ascii="IAS Ribbon Sans Light" w:hAnsi="IAS Ribbon Sans Light" w:cs="Arial"/>
          <w:bCs/>
          <w:iCs/>
          <w:szCs w:val="19"/>
        </w:rPr>
      </w:pPr>
    </w:p>
    <w:p w14:paraId="05971BAE" w14:textId="77777777" w:rsidR="00AB14B8" w:rsidRDefault="00AB14B8" w:rsidP="00E20135">
      <w:pPr>
        <w:spacing w:after="0" w:line="276" w:lineRule="auto"/>
        <w:jc w:val="both"/>
        <w:rPr>
          <w:rFonts w:ascii="IAS Ribbon Sans Light" w:hAnsi="IAS Ribbon Sans Light" w:cs="Arial"/>
          <w:bCs/>
          <w:iCs/>
          <w:szCs w:val="19"/>
        </w:rPr>
      </w:pPr>
    </w:p>
    <w:p w14:paraId="53819819" w14:textId="77777777" w:rsidR="00AB14B8" w:rsidRDefault="00AB14B8" w:rsidP="00E20135">
      <w:pPr>
        <w:spacing w:after="0" w:line="276" w:lineRule="auto"/>
        <w:jc w:val="both"/>
        <w:rPr>
          <w:rFonts w:ascii="IAS Ribbon Sans Light" w:hAnsi="IAS Ribbon Sans Light" w:cs="Arial"/>
          <w:bCs/>
          <w:iCs/>
          <w:szCs w:val="19"/>
        </w:rPr>
      </w:pPr>
    </w:p>
    <w:p w14:paraId="14CC3E15" w14:textId="77777777" w:rsidR="00AB14B8" w:rsidRDefault="00AB14B8" w:rsidP="00E20135">
      <w:pPr>
        <w:spacing w:after="0" w:line="276" w:lineRule="auto"/>
        <w:jc w:val="both"/>
        <w:rPr>
          <w:rFonts w:ascii="IAS Ribbon Sans Light" w:hAnsi="IAS Ribbon Sans Light" w:cs="Arial"/>
          <w:bCs/>
          <w:iCs/>
          <w:szCs w:val="19"/>
        </w:rPr>
      </w:pPr>
    </w:p>
    <w:p w14:paraId="2C3688F2" w14:textId="77777777" w:rsidR="00AB14B8" w:rsidRDefault="00AB14B8" w:rsidP="00E20135">
      <w:pPr>
        <w:spacing w:after="0" w:line="276" w:lineRule="auto"/>
        <w:jc w:val="both"/>
        <w:rPr>
          <w:rFonts w:ascii="IAS Ribbon Sans Light" w:hAnsi="IAS Ribbon Sans Light" w:cs="Arial"/>
          <w:bCs/>
          <w:iCs/>
          <w:szCs w:val="19"/>
        </w:rPr>
      </w:pPr>
    </w:p>
    <w:p w14:paraId="1B7CCA38" w14:textId="77777777" w:rsidR="0047292D" w:rsidRDefault="0047292D" w:rsidP="00E20135">
      <w:pPr>
        <w:spacing w:after="0" w:line="276" w:lineRule="auto"/>
        <w:jc w:val="both"/>
        <w:rPr>
          <w:rFonts w:ascii="IAS Ribbon Sans Light" w:hAnsi="IAS Ribbon Sans Light" w:cs="Arial"/>
          <w:bCs/>
          <w:iCs/>
          <w:szCs w:val="19"/>
        </w:rPr>
      </w:pPr>
    </w:p>
    <w:p w14:paraId="02D756E0" w14:textId="77777777" w:rsidR="0047292D" w:rsidRDefault="0047292D" w:rsidP="00E20135">
      <w:pPr>
        <w:spacing w:after="0" w:line="276" w:lineRule="auto"/>
        <w:jc w:val="both"/>
        <w:rPr>
          <w:rFonts w:ascii="IAS Ribbon Sans Light" w:hAnsi="IAS Ribbon Sans Light" w:cs="Arial"/>
          <w:bCs/>
          <w:iCs/>
          <w:szCs w:val="19"/>
        </w:rPr>
      </w:pPr>
    </w:p>
    <w:p w14:paraId="36D8CB90" w14:textId="77777777" w:rsidR="0047292D" w:rsidRDefault="0047292D" w:rsidP="00E20135">
      <w:pPr>
        <w:spacing w:after="0" w:line="276" w:lineRule="auto"/>
        <w:jc w:val="both"/>
        <w:rPr>
          <w:rFonts w:ascii="IAS Ribbon Sans Light" w:hAnsi="IAS Ribbon Sans Light" w:cs="Arial"/>
          <w:bCs/>
          <w:iCs/>
          <w:szCs w:val="19"/>
        </w:rPr>
      </w:pPr>
    </w:p>
    <w:p w14:paraId="115F8585" w14:textId="5CB4B34C" w:rsidR="00E20135" w:rsidRPr="00A46154" w:rsidRDefault="003F116D" w:rsidP="003F116D">
      <w:pPr>
        <w:spacing w:after="0" w:line="276" w:lineRule="auto"/>
        <w:ind w:left="708"/>
        <w:jc w:val="both"/>
        <w:rPr>
          <w:rFonts w:ascii="IAS Ribbon Sans Light" w:hAnsi="IAS Ribbon Sans Light" w:cs="Arial"/>
          <w:bCs/>
          <w:iCs/>
          <w:szCs w:val="19"/>
        </w:rPr>
      </w:pPr>
      <w:r>
        <w:rPr>
          <w:rFonts w:ascii="IAS Ribbon Sans Light" w:hAnsi="IAS Ribbon Sans Light" w:cs="Arial"/>
          <w:bCs/>
          <w:iCs/>
          <w:szCs w:val="19"/>
        </w:rPr>
        <w:t xml:space="preserve">2.2.10. </w:t>
      </w:r>
      <w:r w:rsidR="00E20135" w:rsidRPr="00A46154">
        <w:rPr>
          <w:rFonts w:ascii="IAS Ribbon Sans Light" w:hAnsi="IAS Ribbon Sans Light" w:cs="Arial"/>
          <w:bCs/>
          <w:iCs/>
          <w:szCs w:val="19"/>
        </w:rPr>
        <w:t>Please</w:t>
      </w:r>
      <w:r w:rsidR="00FB7AF6">
        <w:rPr>
          <w:rFonts w:ascii="IAS Ribbon Sans Light" w:hAnsi="IAS Ribbon Sans Light" w:cs="Arial"/>
          <w:bCs/>
          <w:iCs/>
          <w:szCs w:val="19"/>
        </w:rPr>
        <w:t xml:space="preserve"> describe </w:t>
      </w:r>
      <w:r w:rsidR="00E20135" w:rsidRPr="00A46154">
        <w:rPr>
          <w:rFonts w:ascii="IAS Ribbon Sans Light" w:hAnsi="IAS Ribbon Sans Light" w:cs="Arial"/>
          <w:bCs/>
          <w:iCs/>
          <w:szCs w:val="19"/>
        </w:rPr>
        <w:t>how you have been engaging in the HIV response and include any affiliations with HIV associations, groups or committees at a local, regional, national or international level.</w:t>
      </w:r>
      <w:r>
        <w:rPr>
          <w:rFonts w:ascii="IAS Ribbon Sans Light" w:hAnsi="IAS Ribbon Sans Light" w:cs="Arial"/>
          <w:bCs/>
          <w:iCs/>
          <w:szCs w:val="19"/>
        </w:rPr>
        <w:t xml:space="preserve"> Please keep your response to under 200 words.</w:t>
      </w:r>
    </w:p>
    <w:p w14:paraId="189200F5" w14:textId="5AD64B55" w:rsidR="00E20135" w:rsidRPr="00A46154" w:rsidRDefault="00FB7AF6" w:rsidP="00E20135">
      <w:pPr>
        <w:spacing w:after="0" w:line="276" w:lineRule="auto"/>
        <w:jc w:val="both"/>
        <w:rPr>
          <w:rFonts w:ascii="IAS Ribbon Sans Light" w:hAnsi="IAS Ribbon Sans Light" w:cs="Arial"/>
          <w:b/>
          <w:color w:val="FF0000"/>
          <w:szCs w:val="19"/>
        </w:rPr>
      </w:pPr>
      <w:r>
        <w:rPr>
          <w:rFonts w:cs="Arial"/>
          <w:bCs/>
          <w:i/>
          <w:noProof/>
          <w:szCs w:val="19"/>
        </w:rPr>
        <mc:AlternateContent>
          <mc:Choice Requires="wps">
            <w:drawing>
              <wp:anchor distT="0" distB="0" distL="114300" distR="114300" simplePos="0" relativeHeight="251698176" behindDoc="0" locked="0" layoutInCell="1" allowOverlap="1" wp14:anchorId="1D1C9DC7" wp14:editId="00982524">
                <wp:simplePos x="0" y="0"/>
                <wp:positionH relativeFrom="margin">
                  <wp:posOffset>476250</wp:posOffset>
                </wp:positionH>
                <wp:positionV relativeFrom="paragraph">
                  <wp:posOffset>82550</wp:posOffset>
                </wp:positionV>
                <wp:extent cx="5334000" cy="1924050"/>
                <wp:effectExtent l="0" t="0" r="19050" b="19050"/>
                <wp:wrapNone/>
                <wp:docPr id="1181844526" name="Text Box 1"/>
                <wp:cNvGraphicFramePr/>
                <a:graphic xmlns:a="http://schemas.openxmlformats.org/drawingml/2006/main">
                  <a:graphicData uri="http://schemas.microsoft.com/office/word/2010/wordprocessingShape">
                    <wps:wsp>
                      <wps:cNvSpPr txBox="1"/>
                      <wps:spPr>
                        <a:xfrm>
                          <a:off x="0" y="0"/>
                          <a:ext cx="5334000" cy="1924050"/>
                        </a:xfrm>
                        <a:prstGeom prst="rect">
                          <a:avLst/>
                        </a:prstGeom>
                        <a:solidFill>
                          <a:schemeClr val="lt1"/>
                        </a:solidFill>
                        <a:ln w="6350">
                          <a:solidFill>
                            <a:prstClr val="black"/>
                          </a:solidFill>
                        </a:ln>
                      </wps:spPr>
                      <wps:txbx>
                        <w:txbxContent>
                          <w:p w14:paraId="50D0D0A9" w14:textId="77777777" w:rsidR="00FB7AF6" w:rsidRDefault="00FB7AF6" w:rsidP="00FB7A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_x0000_s1045" style="position:absolute;left:0;text-align:left;margin-left:37.5pt;margin-top:6.5pt;width:420pt;height:151.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" w14:anchorId="1D1C9DC7">
                <v:textbox>
                  <w:txbxContent>
                    <w:p w:rsidR="00FB7AF6" w:rsidP="00FB7AF6" w:rsidRDefault="00FB7AF6" w14:paraId="50D0D0A9" w14:textId="77777777"/>
                  </w:txbxContent>
                </v:textbox>
                <w10:wrap anchorx="margin"/>
              </v:shape>
            </w:pict>
          </mc:Fallback>
        </mc:AlternateContent>
      </w:r>
    </w:p>
    <w:p w14:paraId="7438364D" w14:textId="5AF7431B" w:rsidR="0002124A" w:rsidRDefault="0002124A" w:rsidP="0002124A">
      <w:pPr>
        <w:tabs>
          <w:tab w:val="left" w:pos="1520"/>
        </w:tabs>
        <w:rPr>
          <w:szCs w:val="19"/>
        </w:rPr>
      </w:pPr>
    </w:p>
    <w:p w14:paraId="205420EA" w14:textId="77777777" w:rsidR="00783B82" w:rsidRDefault="00783B82" w:rsidP="0002124A">
      <w:pPr>
        <w:tabs>
          <w:tab w:val="left" w:pos="1520"/>
        </w:tabs>
        <w:rPr>
          <w:szCs w:val="19"/>
        </w:rPr>
      </w:pPr>
    </w:p>
    <w:p w14:paraId="706F9884" w14:textId="77777777" w:rsidR="00783B82" w:rsidRDefault="00783B82" w:rsidP="0002124A">
      <w:pPr>
        <w:tabs>
          <w:tab w:val="left" w:pos="1520"/>
        </w:tabs>
        <w:rPr>
          <w:szCs w:val="19"/>
        </w:rPr>
      </w:pPr>
    </w:p>
    <w:p w14:paraId="6770659E" w14:textId="77777777" w:rsidR="00783B82" w:rsidRDefault="00783B82" w:rsidP="0002124A">
      <w:pPr>
        <w:tabs>
          <w:tab w:val="left" w:pos="1520"/>
        </w:tabs>
        <w:rPr>
          <w:szCs w:val="19"/>
        </w:rPr>
      </w:pPr>
    </w:p>
    <w:p w14:paraId="72B650FD" w14:textId="77777777" w:rsidR="00783B82" w:rsidRDefault="00783B82" w:rsidP="0002124A">
      <w:pPr>
        <w:tabs>
          <w:tab w:val="left" w:pos="1520"/>
        </w:tabs>
        <w:rPr>
          <w:szCs w:val="19"/>
        </w:rPr>
      </w:pPr>
    </w:p>
    <w:p w14:paraId="65B1DA02" w14:textId="77777777" w:rsidR="00783B82" w:rsidRDefault="00783B82" w:rsidP="0002124A">
      <w:pPr>
        <w:tabs>
          <w:tab w:val="left" w:pos="1520"/>
        </w:tabs>
        <w:rPr>
          <w:szCs w:val="19"/>
        </w:rPr>
      </w:pPr>
    </w:p>
    <w:p w14:paraId="3012199D" w14:textId="77777777" w:rsidR="00783B82" w:rsidRDefault="00783B82" w:rsidP="0002124A">
      <w:pPr>
        <w:tabs>
          <w:tab w:val="left" w:pos="1520"/>
        </w:tabs>
        <w:rPr>
          <w:szCs w:val="19"/>
        </w:rPr>
      </w:pPr>
    </w:p>
    <w:p w14:paraId="1FBD1F22" w14:textId="77777777" w:rsidR="00783B82" w:rsidRDefault="00783B82" w:rsidP="0002124A">
      <w:pPr>
        <w:tabs>
          <w:tab w:val="left" w:pos="1520"/>
        </w:tabs>
        <w:rPr>
          <w:szCs w:val="19"/>
        </w:rPr>
      </w:pPr>
    </w:p>
    <w:p w14:paraId="5C4E8F2E" w14:textId="77777777" w:rsidR="002903EE" w:rsidRDefault="00783B82" w:rsidP="00783B82">
      <w:pPr>
        <w:rPr>
          <w:rFonts w:ascii="IAS Ribbon Sans Bold" w:hAnsi="IAS Ribbon Sans Bold"/>
          <w:b/>
          <w:color w:val="617F09" w:themeColor="text2"/>
          <w:sz w:val="20"/>
          <w:szCs w:val="20"/>
        </w:rPr>
      </w:pPr>
      <w:r>
        <w:rPr>
          <w:rFonts w:ascii="IAS Ribbon Sans Bold" w:hAnsi="IAS Ribbon Sans Bold"/>
          <w:b/>
          <w:color w:val="617F09" w:themeColor="text2"/>
          <w:sz w:val="20"/>
          <w:szCs w:val="20"/>
        </w:rPr>
        <w:t>Section 3: Motivation</w:t>
      </w:r>
    </w:p>
    <w:p w14:paraId="47E65F8F" w14:textId="5FFCC0FC" w:rsidR="007A0479" w:rsidRPr="007A0479" w:rsidRDefault="007A0479" w:rsidP="0B7CC413">
      <w:pPr>
        <w:spacing w:after="0" w:line="276" w:lineRule="auto"/>
        <w:jc w:val="both"/>
        <w:rPr>
          <w:rFonts w:ascii="IAS Ribbon Sans Light" w:hAnsi="IAS Ribbon Sans Light" w:cs="Arial"/>
        </w:rPr>
      </w:pPr>
      <w:r w:rsidRPr="0B7CC413">
        <w:rPr>
          <w:rFonts w:ascii="IAS Ribbon Sans Light" w:eastAsia="Times New Roman" w:hAnsi="IAS Ribbon Sans Light" w:cs="Arial"/>
          <w:lang w:eastAsia="en-GB"/>
        </w:rPr>
        <w:t>3.1. Please describe a communications, outreach and/or advocacy campaign relevant to HIV prevention that you have worked on that you are most proud of and why. P</w:t>
      </w:r>
      <w:r w:rsidRPr="0B7CC413">
        <w:rPr>
          <w:rFonts w:ascii="IAS Ribbon Sans Light" w:hAnsi="IAS Ribbon Sans Light" w:cs="Arial"/>
        </w:rPr>
        <w:t>lease include examples and evidence of impact in your answer.</w:t>
      </w:r>
      <w:r w:rsidRPr="0B7CC413">
        <w:rPr>
          <w:rFonts w:ascii="IAS Ribbon Sans Light" w:eastAsia="Times New Roman" w:hAnsi="IAS Ribbon Sans Light" w:cs="Arial"/>
          <w:color w:val="FF0000"/>
          <w:lang w:eastAsia="en-GB"/>
        </w:rPr>
        <w:t xml:space="preserve"> </w:t>
      </w:r>
      <w:r w:rsidRPr="0B7CC413">
        <w:rPr>
          <w:rFonts w:ascii="IAS Ribbon Sans Light" w:eastAsia="Times New Roman" w:hAnsi="IAS Ribbon Sans Light" w:cs="Arial"/>
          <w:lang w:eastAsia="en-GB"/>
        </w:rPr>
        <w:t>Please</w:t>
      </w:r>
      <w:r w:rsidR="0081336B" w:rsidRPr="0B7CC413">
        <w:rPr>
          <w:rFonts w:ascii="IAS Ribbon Sans Light" w:eastAsia="Times New Roman" w:hAnsi="IAS Ribbon Sans Light" w:cs="Arial"/>
          <w:lang w:eastAsia="en-GB"/>
        </w:rPr>
        <w:t xml:space="preserve"> keep</w:t>
      </w:r>
      <w:r w:rsidRPr="0B7CC413">
        <w:rPr>
          <w:rFonts w:ascii="IAS Ribbon Sans Light" w:eastAsia="Times New Roman" w:hAnsi="IAS Ribbon Sans Light" w:cs="Arial"/>
          <w:lang w:eastAsia="en-GB"/>
        </w:rPr>
        <w:t xml:space="preserve"> your response</w:t>
      </w:r>
      <w:r w:rsidR="2E83D4A1" w:rsidRPr="0B7CC413">
        <w:rPr>
          <w:rFonts w:ascii="IAS Ribbon Sans Light" w:eastAsia="Times New Roman" w:hAnsi="IAS Ribbon Sans Light" w:cs="Arial"/>
          <w:lang w:eastAsia="en-GB"/>
        </w:rPr>
        <w:t xml:space="preserve"> to</w:t>
      </w:r>
      <w:r w:rsidRPr="0B7CC413">
        <w:rPr>
          <w:rFonts w:ascii="IAS Ribbon Sans Light" w:eastAsia="Times New Roman" w:hAnsi="IAS Ribbon Sans Light" w:cs="Arial"/>
          <w:lang w:eastAsia="en-GB"/>
        </w:rPr>
        <w:t xml:space="preserve"> </w:t>
      </w:r>
      <w:r w:rsidR="0081336B" w:rsidRPr="0B7CC413">
        <w:rPr>
          <w:rFonts w:ascii="IAS Ribbon Sans Light" w:eastAsia="Times New Roman" w:hAnsi="IAS Ribbon Sans Light" w:cs="Arial"/>
          <w:lang w:eastAsia="en-GB"/>
        </w:rPr>
        <w:t>under</w:t>
      </w:r>
      <w:r w:rsidRPr="0B7CC413">
        <w:rPr>
          <w:rFonts w:ascii="IAS Ribbon Sans Light" w:eastAsia="Times New Roman" w:hAnsi="IAS Ribbon Sans Light" w:cs="Arial"/>
          <w:lang w:eastAsia="en-GB"/>
        </w:rPr>
        <w:t xml:space="preserve"> </w:t>
      </w:r>
      <w:r w:rsidR="0081336B" w:rsidRPr="0B7CC413">
        <w:rPr>
          <w:rFonts w:ascii="IAS Ribbon Sans Light" w:eastAsia="Times New Roman" w:hAnsi="IAS Ribbon Sans Light" w:cs="Arial"/>
          <w:lang w:eastAsia="en-GB"/>
        </w:rPr>
        <w:t xml:space="preserve">300 words. </w:t>
      </w:r>
    </w:p>
    <w:p w14:paraId="0482E6E8" w14:textId="631F8786" w:rsidR="0081336B" w:rsidRDefault="0081336B" w:rsidP="007A0479">
      <w:pPr>
        <w:spacing w:after="0" w:line="276" w:lineRule="auto"/>
        <w:jc w:val="both"/>
        <w:rPr>
          <w:rFonts w:ascii="IAS Ribbon Sans Light" w:eastAsia="Times New Roman" w:hAnsi="IAS Ribbon Sans Light" w:cs="Arial"/>
          <w:szCs w:val="19"/>
          <w:lang w:eastAsia="en-GB"/>
        </w:rPr>
      </w:pPr>
      <w:r>
        <w:rPr>
          <w:rFonts w:cs="Arial"/>
          <w:bCs/>
          <w:i/>
          <w:noProof/>
          <w:szCs w:val="19"/>
        </w:rPr>
        <mc:AlternateContent>
          <mc:Choice Requires="wps">
            <w:drawing>
              <wp:anchor distT="0" distB="0" distL="114300" distR="114300" simplePos="0" relativeHeight="251700224" behindDoc="0" locked="0" layoutInCell="1" allowOverlap="1" wp14:anchorId="187B6ED3" wp14:editId="6F55E50F">
                <wp:simplePos x="0" y="0"/>
                <wp:positionH relativeFrom="margin">
                  <wp:posOffset>7620</wp:posOffset>
                </wp:positionH>
                <wp:positionV relativeFrom="paragraph">
                  <wp:posOffset>111125</wp:posOffset>
                </wp:positionV>
                <wp:extent cx="5784850" cy="2647950"/>
                <wp:effectExtent l="0" t="0" r="25400" b="19050"/>
                <wp:wrapNone/>
                <wp:docPr id="2026452085" name="Text Box 1"/>
                <wp:cNvGraphicFramePr/>
                <a:graphic xmlns:a="http://schemas.openxmlformats.org/drawingml/2006/main">
                  <a:graphicData uri="http://schemas.microsoft.com/office/word/2010/wordprocessingShape">
                    <wps:wsp>
                      <wps:cNvSpPr txBox="1"/>
                      <wps:spPr>
                        <a:xfrm>
                          <a:off x="0" y="0"/>
                          <a:ext cx="5784850" cy="2647950"/>
                        </a:xfrm>
                        <a:prstGeom prst="rect">
                          <a:avLst/>
                        </a:prstGeom>
                        <a:solidFill>
                          <a:schemeClr val="lt1"/>
                        </a:solidFill>
                        <a:ln w="6350">
                          <a:solidFill>
                            <a:prstClr val="black"/>
                          </a:solidFill>
                        </a:ln>
                      </wps:spPr>
                      <wps:txbx>
                        <w:txbxContent>
                          <w:p w14:paraId="360B73E9" w14:textId="77777777" w:rsidR="0081336B" w:rsidRDefault="0081336B" w:rsidP="008133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_x0000_s1046" style="position:absolute;left:0;text-align:left;margin-left:.6pt;margin-top:8.75pt;width:455.5pt;height:208.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" w14:anchorId="187B6ED3">
                <v:textbox>
                  <w:txbxContent>
                    <w:p w:rsidR="0081336B" w:rsidP="0081336B" w:rsidRDefault="0081336B" w14:paraId="360B73E9" w14:textId="77777777"/>
                  </w:txbxContent>
                </v:textbox>
                <w10:wrap anchorx="margin"/>
              </v:shape>
            </w:pict>
          </mc:Fallback>
        </mc:AlternateContent>
      </w:r>
    </w:p>
    <w:p w14:paraId="4DE08995" w14:textId="357BA2C1" w:rsidR="0081336B" w:rsidRDefault="0081336B" w:rsidP="007A0479">
      <w:pPr>
        <w:spacing w:after="0" w:line="276" w:lineRule="auto"/>
        <w:jc w:val="both"/>
        <w:rPr>
          <w:rFonts w:ascii="IAS Ribbon Sans Light" w:eastAsia="Times New Roman" w:hAnsi="IAS Ribbon Sans Light" w:cs="Arial"/>
          <w:szCs w:val="19"/>
          <w:lang w:eastAsia="en-GB"/>
        </w:rPr>
      </w:pPr>
    </w:p>
    <w:p w14:paraId="50DE685A" w14:textId="77777777" w:rsidR="0081336B" w:rsidRDefault="0081336B" w:rsidP="007A0479">
      <w:pPr>
        <w:spacing w:after="0" w:line="276" w:lineRule="auto"/>
        <w:jc w:val="both"/>
        <w:rPr>
          <w:rFonts w:ascii="IAS Ribbon Sans Light" w:eastAsia="Times New Roman" w:hAnsi="IAS Ribbon Sans Light" w:cs="Arial"/>
          <w:szCs w:val="19"/>
          <w:lang w:eastAsia="en-GB"/>
        </w:rPr>
      </w:pPr>
    </w:p>
    <w:p w14:paraId="26A77664" w14:textId="77777777" w:rsidR="0081336B" w:rsidRDefault="0081336B" w:rsidP="007A0479">
      <w:pPr>
        <w:spacing w:after="0" w:line="276" w:lineRule="auto"/>
        <w:jc w:val="both"/>
        <w:rPr>
          <w:rFonts w:ascii="IAS Ribbon Sans Light" w:eastAsia="Times New Roman" w:hAnsi="IAS Ribbon Sans Light" w:cs="Arial"/>
          <w:szCs w:val="19"/>
          <w:lang w:eastAsia="en-GB"/>
        </w:rPr>
      </w:pPr>
    </w:p>
    <w:p w14:paraId="187FCA79" w14:textId="77777777" w:rsidR="0081336B" w:rsidRDefault="0081336B" w:rsidP="007A0479">
      <w:pPr>
        <w:spacing w:after="0" w:line="276" w:lineRule="auto"/>
        <w:jc w:val="both"/>
        <w:rPr>
          <w:rFonts w:ascii="IAS Ribbon Sans Light" w:eastAsia="Times New Roman" w:hAnsi="IAS Ribbon Sans Light" w:cs="Arial"/>
          <w:szCs w:val="19"/>
          <w:lang w:eastAsia="en-GB"/>
        </w:rPr>
      </w:pPr>
    </w:p>
    <w:p w14:paraId="54972CCA" w14:textId="77777777" w:rsidR="0081336B" w:rsidRDefault="0081336B" w:rsidP="007A0479">
      <w:pPr>
        <w:spacing w:after="0" w:line="276" w:lineRule="auto"/>
        <w:jc w:val="both"/>
        <w:rPr>
          <w:rFonts w:ascii="IAS Ribbon Sans Light" w:eastAsia="Times New Roman" w:hAnsi="IAS Ribbon Sans Light" w:cs="Arial"/>
          <w:szCs w:val="19"/>
          <w:lang w:eastAsia="en-GB"/>
        </w:rPr>
      </w:pPr>
    </w:p>
    <w:p w14:paraId="3A702C6A" w14:textId="77777777" w:rsidR="0081336B" w:rsidRDefault="0081336B" w:rsidP="007A0479">
      <w:pPr>
        <w:spacing w:after="0" w:line="276" w:lineRule="auto"/>
        <w:jc w:val="both"/>
        <w:rPr>
          <w:rFonts w:ascii="IAS Ribbon Sans Light" w:eastAsia="Times New Roman" w:hAnsi="IAS Ribbon Sans Light" w:cs="Arial"/>
          <w:szCs w:val="19"/>
          <w:lang w:eastAsia="en-GB"/>
        </w:rPr>
      </w:pPr>
    </w:p>
    <w:p w14:paraId="3E20CA17" w14:textId="77777777" w:rsidR="0081336B" w:rsidRDefault="0081336B" w:rsidP="007A0479">
      <w:pPr>
        <w:spacing w:after="0" w:line="276" w:lineRule="auto"/>
        <w:jc w:val="both"/>
        <w:rPr>
          <w:rFonts w:ascii="IAS Ribbon Sans Light" w:eastAsia="Times New Roman" w:hAnsi="IAS Ribbon Sans Light" w:cs="Arial"/>
          <w:szCs w:val="19"/>
          <w:lang w:eastAsia="en-GB"/>
        </w:rPr>
      </w:pPr>
    </w:p>
    <w:p w14:paraId="1044ED87" w14:textId="77777777" w:rsidR="0081336B" w:rsidRDefault="0081336B" w:rsidP="007A0479">
      <w:pPr>
        <w:spacing w:after="0" w:line="276" w:lineRule="auto"/>
        <w:jc w:val="both"/>
        <w:rPr>
          <w:rFonts w:ascii="IAS Ribbon Sans Light" w:eastAsia="Times New Roman" w:hAnsi="IAS Ribbon Sans Light" w:cs="Arial"/>
          <w:szCs w:val="19"/>
          <w:lang w:eastAsia="en-GB"/>
        </w:rPr>
      </w:pPr>
    </w:p>
    <w:p w14:paraId="545198B2" w14:textId="77777777" w:rsidR="0081336B" w:rsidRDefault="0081336B" w:rsidP="007A0479">
      <w:pPr>
        <w:spacing w:after="0" w:line="276" w:lineRule="auto"/>
        <w:jc w:val="both"/>
        <w:rPr>
          <w:rFonts w:ascii="IAS Ribbon Sans Light" w:eastAsia="Times New Roman" w:hAnsi="IAS Ribbon Sans Light" w:cs="Arial"/>
          <w:szCs w:val="19"/>
          <w:lang w:eastAsia="en-GB"/>
        </w:rPr>
      </w:pPr>
    </w:p>
    <w:p w14:paraId="31D013B5" w14:textId="77777777" w:rsidR="0081336B" w:rsidRDefault="0081336B" w:rsidP="007A0479">
      <w:pPr>
        <w:spacing w:after="0" w:line="276" w:lineRule="auto"/>
        <w:jc w:val="both"/>
        <w:rPr>
          <w:rFonts w:ascii="IAS Ribbon Sans Light" w:eastAsia="Times New Roman" w:hAnsi="IAS Ribbon Sans Light" w:cs="Arial"/>
          <w:szCs w:val="19"/>
          <w:lang w:eastAsia="en-GB"/>
        </w:rPr>
      </w:pPr>
    </w:p>
    <w:p w14:paraId="4B5BE30D" w14:textId="77777777" w:rsidR="0081336B" w:rsidRDefault="0081336B" w:rsidP="007A0479">
      <w:pPr>
        <w:spacing w:after="0" w:line="276" w:lineRule="auto"/>
        <w:jc w:val="both"/>
        <w:rPr>
          <w:rFonts w:ascii="IAS Ribbon Sans Light" w:eastAsia="Times New Roman" w:hAnsi="IAS Ribbon Sans Light" w:cs="Arial"/>
          <w:szCs w:val="19"/>
          <w:lang w:eastAsia="en-GB"/>
        </w:rPr>
      </w:pPr>
    </w:p>
    <w:p w14:paraId="00923C79" w14:textId="77777777" w:rsidR="0081336B" w:rsidRDefault="0081336B" w:rsidP="007A0479">
      <w:pPr>
        <w:spacing w:after="0" w:line="276" w:lineRule="auto"/>
        <w:jc w:val="both"/>
        <w:rPr>
          <w:rFonts w:ascii="IAS Ribbon Sans Light" w:eastAsia="Times New Roman" w:hAnsi="IAS Ribbon Sans Light" w:cs="Arial"/>
          <w:szCs w:val="19"/>
          <w:lang w:eastAsia="en-GB"/>
        </w:rPr>
      </w:pPr>
    </w:p>
    <w:p w14:paraId="33824E3A" w14:textId="77777777" w:rsidR="0081336B" w:rsidRDefault="0081336B" w:rsidP="007A0479">
      <w:pPr>
        <w:spacing w:after="0" w:line="276" w:lineRule="auto"/>
        <w:jc w:val="both"/>
        <w:rPr>
          <w:rFonts w:ascii="IAS Ribbon Sans Light" w:eastAsia="Times New Roman" w:hAnsi="IAS Ribbon Sans Light" w:cs="Arial"/>
          <w:szCs w:val="19"/>
          <w:lang w:eastAsia="en-GB"/>
        </w:rPr>
      </w:pPr>
    </w:p>
    <w:p w14:paraId="78E45B15" w14:textId="77777777" w:rsidR="0081336B" w:rsidRDefault="0081336B" w:rsidP="007A0479">
      <w:pPr>
        <w:spacing w:after="0" w:line="276" w:lineRule="auto"/>
        <w:jc w:val="both"/>
        <w:rPr>
          <w:rFonts w:ascii="IAS Ribbon Sans Light" w:eastAsia="Times New Roman" w:hAnsi="IAS Ribbon Sans Light" w:cs="Arial"/>
          <w:szCs w:val="19"/>
          <w:lang w:eastAsia="en-GB"/>
        </w:rPr>
      </w:pPr>
    </w:p>
    <w:p w14:paraId="3C37FA48" w14:textId="77777777" w:rsidR="0081336B" w:rsidRDefault="0081336B" w:rsidP="007A0479">
      <w:pPr>
        <w:spacing w:after="0" w:line="276" w:lineRule="auto"/>
        <w:jc w:val="both"/>
        <w:rPr>
          <w:rFonts w:ascii="IAS Ribbon Sans Light" w:eastAsia="Times New Roman" w:hAnsi="IAS Ribbon Sans Light" w:cs="Arial"/>
          <w:szCs w:val="19"/>
          <w:lang w:eastAsia="en-GB"/>
        </w:rPr>
      </w:pPr>
    </w:p>
    <w:p w14:paraId="158F142D" w14:textId="77777777" w:rsidR="0081336B" w:rsidRDefault="0081336B" w:rsidP="007A0479">
      <w:pPr>
        <w:spacing w:after="0" w:line="276" w:lineRule="auto"/>
        <w:jc w:val="both"/>
        <w:rPr>
          <w:rFonts w:ascii="IAS Ribbon Sans Light" w:eastAsia="Times New Roman" w:hAnsi="IAS Ribbon Sans Light" w:cs="Arial"/>
          <w:szCs w:val="19"/>
          <w:lang w:eastAsia="en-GB"/>
        </w:rPr>
      </w:pPr>
    </w:p>
    <w:p w14:paraId="4F2E708C" w14:textId="77777777" w:rsidR="0081336B" w:rsidRDefault="0081336B" w:rsidP="007A0479">
      <w:pPr>
        <w:spacing w:after="0" w:line="276" w:lineRule="auto"/>
        <w:jc w:val="both"/>
        <w:rPr>
          <w:rFonts w:ascii="IAS Ribbon Sans Light" w:eastAsia="Times New Roman" w:hAnsi="IAS Ribbon Sans Light" w:cs="Arial"/>
          <w:szCs w:val="19"/>
          <w:lang w:eastAsia="en-GB"/>
        </w:rPr>
      </w:pPr>
    </w:p>
    <w:p w14:paraId="1E818173" w14:textId="77777777" w:rsidR="0081336B" w:rsidRDefault="0081336B" w:rsidP="007A0479">
      <w:pPr>
        <w:spacing w:after="0" w:line="276" w:lineRule="auto"/>
        <w:jc w:val="both"/>
        <w:rPr>
          <w:rFonts w:ascii="IAS Ribbon Sans Light" w:eastAsia="Times New Roman" w:hAnsi="IAS Ribbon Sans Light" w:cs="Arial"/>
          <w:szCs w:val="19"/>
          <w:lang w:eastAsia="en-GB"/>
        </w:rPr>
      </w:pPr>
    </w:p>
    <w:p w14:paraId="39695C99" w14:textId="77777777" w:rsidR="0081336B" w:rsidRDefault="0081336B" w:rsidP="007A0479">
      <w:pPr>
        <w:spacing w:after="0" w:line="276" w:lineRule="auto"/>
        <w:jc w:val="both"/>
        <w:rPr>
          <w:rFonts w:ascii="IAS Ribbon Sans Light" w:eastAsia="Times New Roman" w:hAnsi="IAS Ribbon Sans Light" w:cs="Arial"/>
          <w:szCs w:val="19"/>
          <w:lang w:eastAsia="en-GB"/>
        </w:rPr>
      </w:pPr>
    </w:p>
    <w:p w14:paraId="487F1A11" w14:textId="77777777" w:rsidR="0081336B" w:rsidRDefault="0081336B" w:rsidP="007A0479">
      <w:pPr>
        <w:spacing w:after="0" w:line="276" w:lineRule="auto"/>
        <w:jc w:val="both"/>
        <w:rPr>
          <w:rFonts w:ascii="IAS Ribbon Sans Light" w:eastAsia="Times New Roman" w:hAnsi="IAS Ribbon Sans Light" w:cs="Arial"/>
          <w:szCs w:val="19"/>
          <w:lang w:eastAsia="en-GB"/>
        </w:rPr>
      </w:pPr>
    </w:p>
    <w:p w14:paraId="639E2267" w14:textId="77777777" w:rsidR="0081336B" w:rsidRDefault="0081336B" w:rsidP="007A0479">
      <w:pPr>
        <w:spacing w:after="0" w:line="276" w:lineRule="auto"/>
        <w:jc w:val="both"/>
        <w:rPr>
          <w:rFonts w:ascii="IAS Ribbon Sans Light" w:eastAsia="Times New Roman" w:hAnsi="IAS Ribbon Sans Light" w:cs="Arial"/>
          <w:szCs w:val="19"/>
          <w:lang w:eastAsia="en-GB"/>
        </w:rPr>
      </w:pPr>
    </w:p>
    <w:p w14:paraId="185BF84B" w14:textId="77777777" w:rsidR="00756A82" w:rsidRDefault="00756A82" w:rsidP="007A0479">
      <w:pPr>
        <w:spacing w:after="0" w:line="276" w:lineRule="auto"/>
        <w:jc w:val="both"/>
        <w:rPr>
          <w:rFonts w:ascii="IAS Ribbon Sans Light" w:eastAsia="Times New Roman" w:hAnsi="IAS Ribbon Sans Light" w:cs="Arial"/>
          <w:szCs w:val="19"/>
          <w:lang w:eastAsia="en-GB"/>
        </w:rPr>
      </w:pPr>
    </w:p>
    <w:p w14:paraId="001ED6FB" w14:textId="77777777" w:rsidR="0081336B" w:rsidRDefault="0081336B" w:rsidP="007A0479">
      <w:pPr>
        <w:spacing w:after="0" w:line="276" w:lineRule="auto"/>
        <w:jc w:val="both"/>
        <w:rPr>
          <w:rFonts w:ascii="IAS Ribbon Sans Light" w:eastAsia="Times New Roman" w:hAnsi="IAS Ribbon Sans Light" w:cs="Arial"/>
          <w:szCs w:val="19"/>
          <w:lang w:eastAsia="en-GB"/>
        </w:rPr>
      </w:pPr>
    </w:p>
    <w:p w14:paraId="50EBC1EC" w14:textId="3CA82A54" w:rsidR="0B7CC413" w:rsidRDefault="0B7CC413" w:rsidP="0B7CC413">
      <w:pPr>
        <w:spacing w:after="0" w:line="276" w:lineRule="auto"/>
        <w:jc w:val="both"/>
        <w:rPr>
          <w:rFonts w:ascii="IAS Ribbon Sans Light" w:eastAsia="Times New Roman" w:hAnsi="IAS Ribbon Sans Light" w:cs="Arial"/>
          <w:lang w:eastAsia="en-GB"/>
        </w:rPr>
      </w:pPr>
    </w:p>
    <w:p w14:paraId="42C25E1E" w14:textId="24FCC9FF" w:rsidR="0B7CC413" w:rsidRDefault="0B7CC413" w:rsidP="0B7CC413">
      <w:pPr>
        <w:spacing w:after="0" w:line="276" w:lineRule="auto"/>
        <w:jc w:val="both"/>
        <w:rPr>
          <w:rFonts w:ascii="IAS Ribbon Sans Light" w:eastAsia="Times New Roman" w:hAnsi="IAS Ribbon Sans Light" w:cs="Arial"/>
          <w:lang w:eastAsia="en-GB"/>
        </w:rPr>
      </w:pPr>
    </w:p>
    <w:p w14:paraId="64D7C811" w14:textId="60384D7A" w:rsidR="0B7CC413" w:rsidRDefault="0B7CC413" w:rsidP="0B7CC413">
      <w:pPr>
        <w:spacing w:after="0" w:line="276" w:lineRule="auto"/>
        <w:jc w:val="both"/>
        <w:rPr>
          <w:rFonts w:ascii="IAS Ribbon Sans Light" w:eastAsia="Times New Roman" w:hAnsi="IAS Ribbon Sans Light" w:cs="Arial"/>
          <w:lang w:eastAsia="en-GB"/>
        </w:rPr>
      </w:pPr>
    </w:p>
    <w:p w14:paraId="6BECDB0C" w14:textId="784DEE85" w:rsidR="007A0479" w:rsidRDefault="0002610B" w:rsidP="0B7CC413">
      <w:pPr>
        <w:spacing w:after="0" w:line="276" w:lineRule="auto"/>
        <w:jc w:val="both"/>
        <w:rPr>
          <w:rFonts w:ascii="IAS Ribbon Sans Light" w:eastAsia="Times New Roman" w:hAnsi="IAS Ribbon Sans Light" w:cs="Arial"/>
          <w:lang w:eastAsia="en-GB"/>
        </w:rPr>
      </w:pPr>
      <w:r w:rsidRPr="0B7CC413">
        <w:rPr>
          <w:rFonts w:ascii="IAS Ribbon Sans Light" w:eastAsia="Times New Roman" w:hAnsi="IAS Ribbon Sans Light" w:cs="Arial"/>
          <w:lang w:eastAsia="en-GB"/>
        </w:rPr>
        <w:t xml:space="preserve">3.2 </w:t>
      </w:r>
      <w:r w:rsidR="007A0479" w:rsidRPr="0B7CC413">
        <w:rPr>
          <w:rFonts w:ascii="IAS Ribbon Sans Light" w:eastAsia="Times New Roman" w:hAnsi="IAS Ribbon Sans Light" w:cs="Arial"/>
          <w:lang w:eastAsia="en-GB"/>
        </w:rPr>
        <w:t>Please use the space below to provide links to publications, social media campaigns and other digital resources you have been involved in relevant to HIV prevention</w:t>
      </w:r>
      <w:r w:rsidRPr="0B7CC413">
        <w:rPr>
          <w:rFonts w:ascii="IAS Ribbon Sans Light" w:eastAsia="Times New Roman" w:hAnsi="IAS Ribbon Sans Light" w:cs="Arial"/>
          <w:lang w:eastAsia="en-GB"/>
        </w:rPr>
        <w:t>. Please keep your response</w:t>
      </w:r>
      <w:r w:rsidR="1823CA64" w:rsidRPr="0B7CC413">
        <w:rPr>
          <w:rFonts w:ascii="IAS Ribbon Sans Light" w:eastAsia="Times New Roman" w:hAnsi="IAS Ribbon Sans Light" w:cs="Arial"/>
          <w:lang w:eastAsia="en-GB"/>
        </w:rPr>
        <w:t xml:space="preserve"> to</w:t>
      </w:r>
      <w:r w:rsidRPr="0B7CC413">
        <w:rPr>
          <w:rFonts w:ascii="IAS Ribbon Sans Light" w:eastAsia="Times New Roman" w:hAnsi="IAS Ribbon Sans Light" w:cs="Arial"/>
          <w:lang w:eastAsia="en-GB"/>
        </w:rPr>
        <w:t xml:space="preserve"> under 300 words.</w:t>
      </w:r>
    </w:p>
    <w:p w14:paraId="31619670" w14:textId="2489AE2B" w:rsidR="0002610B" w:rsidRDefault="0002610B" w:rsidP="007A0479">
      <w:pPr>
        <w:spacing w:after="0" w:line="276" w:lineRule="auto"/>
        <w:jc w:val="both"/>
        <w:rPr>
          <w:rFonts w:ascii="IAS Ribbon Sans Light" w:eastAsia="Times New Roman" w:hAnsi="IAS Ribbon Sans Light" w:cs="Arial"/>
          <w:szCs w:val="19"/>
          <w:lang w:eastAsia="en-GB"/>
        </w:rPr>
      </w:pPr>
      <w:r>
        <w:rPr>
          <w:rFonts w:cs="Arial"/>
          <w:bCs/>
          <w:i/>
          <w:noProof/>
          <w:szCs w:val="19"/>
        </w:rPr>
        <mc:AlternateContent>
          <mc:Choice Requires="wps">
            <w:drawing>
              <wp:anchor distT="0" distB="0" distL="114300" distR="114300" simplePos="0" relativeHeight="251702272" behindDoc="0" locked="0" layoutInCell="1" allowOverlap="1" wp14:anchorId="75E3B5DE" wp14:editId="2D7DDF2C">
                <wp:simplePos x="0" y="0"/>
                <wp:positionH relativeFrom="margin">
                  <wp:align>right</wp:align>
                </wp:positionH>
                <wp:positionV relativeFrom="paragraph">
                  <wp:posOffset>70485</wp:posOffset>
                </wp:positionV>
                <wp:extent cx="5740400" cy="2647950"/>
                <wp:effectExtent l="0" t="0" r="12700" b="19050"/>
                <wp:wrapNone/>
                <wp:docPr id="33530907" name="Text Box 1"/>
                <wp:cNvGraphicFramePr/>
                <a:graphic xmlns:a="http://schemas.openxmlformats.org/drawingml/2006/main">
                  <a:graphicData uri="http://schemas.microsoft.com/office/word/2010/wordprocessingShape">
                    <wps:wsp>
                      <wps:cNvSpPr txBox="1"/>
                      <wps:spPr>
                        <a:xfrm>
                          <a:off x="0" y="0"/>
                          <a:ext cx="5740400" cy="2647950"/>
                        </a:xfrm>
                        <a:prstGeom prst="rect">
                          <a:avLst/>
                        </a:prstGeom>
                        <a:solidFill>
                          <a:schemeClr val="lt1"/>
                        </a:solidFill>
                        <a:ln w="6350">
                          <a:solidFill>
                            <a:prstClr val="black"/>
                          </a:solidFill>
                        </a:ln>
                      </wps:spPr>
                      <wps:txbx>
                        <w:txbxContent>
                          <w:p w14:paraId="3101F50F" w14:textId="77777777" w:rsidR="0002610B" w:rsidRDefault="0002610B" w:rsidP="000261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_x0000_s1047" style="position:absolute;left:0;text-align:left;margin-left:400.8pt;margin-top:5.55pt;width:452pt;height:208.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" w14:anchorId="75E3B5DE">
                <v:textbox>
                  <w:txbxContent>
                    <w:p w:rsidR="0002610B" w:rsidP="0002610B" w:rsidRDefault="0002610B" w14:paraId="3101F50F" w14:textId="77777777"/>
                  </w:txbxContent>
                </v:textbox>
                <w10:wrap anchorx="margin"/>
              </v:shape>
            </w:pict>
          </mc:Fallback>
        </mc:AlternateContent>
      </w:r>
    </w:p>
    <w:p w14:paraId="16CC2707" w14:textId="4F26F4C9" w:rsidR="0002610B" w:rsidRPr="00A46154" w:rsidRDefault="0002610B" w:rsidP="007A0479">
      <w:pPr>
        <w:spacing w:after="0" w:line="276" w:lineRule="auto"/>
        <w:jc w:val="both"/>
        <w:rPr>
          <w:rFonts w:ascii="IAS Ribbon Sans Light" w:eastAsia="Times New Roman" w:hAnsi="IAS Ribbon Sans Light" w:cs="Arial"/>
          <w:szCs w:val="19"/>
          <w:lang w:eastAsia="en-GB"/>
        </w:rPr>
      </w:pPr>
    </w:p>
    <w:p w14:paraId="1CDCA9D4" w14:textId="77777777" w:rsidR="007A0479" w:rsidRDefault="007A0479" w:rsidP="007A0479">
      <w:pPr>
        <w:spacing w:after="0" w:line="276" w:lineRule="auto"/>
        <w:jc w:val="both"/>
        <w:rPr>
          <w:rFonts w:ascii="IAS Ribbon Sans Light" w:eastAsia="Times New Roman" w:hAnsi="IAS Ribbon Sans Light" w:cs="Arial"/>
          <w:szCs w:val="19"/>
          <w:lang w:eastAsia="en-GB"/>
        </w:rPr>
      </w:pPr>
    </w:p>
    <w:p w14:paraId="22998ABD" w14:textId="77777777" w:rsidR="0002610B" w:rsidRDefault="0002610B" w:rsidP="007A0479">
      <w:pPr>
        <w:spacing w:after="0" w:line="276" w:lineRule="auto"/>
        <w:jc w:val="both"/>
        <w:rPr>
          <w:rFonts w:ascii="IAS Ribbon Sans Light" w:eastAsia="Times New Roman" w:hAnsi="IAS Ribbon Sans Light" w:cs="Arial"/>
          <w:szCs w:val="19"/>
          <w:lang w:eastAsia="en-GB"/>
        </w:rPr>
      </w:pPr>
    </w:p>
    <w:p w14:paraId="62178644" w14:textId="77777777" w:rsidR="0002610B" w:rsidRDefault="0002610B" w:rsidP="007A0479">
      <w:pPr>
        <w:spacing w:after="0" w:line="276" w:lineRule="auto"/>
        <w:jc w:val="both"/>
        <w:rPr>
          <w:rFonts w:ascii="IAS Ribbon Sans Light" w:eastAsia="Times New Roman" w:hAnsi="IAS Ribbon Sans Light" w:cs="Arial"/>
          <w:szCs w:val="19"/>
          <w:lang w:eastAsia="en-GB"/>
        </w:rPr>
      </w:pPr>
    </w:p>
    <w:p w14:paraId="3CBB4324" w14:textId="77777777" w:rsidR="0002610B" w:rsidRDefault="0002610B" w:rsidP="007A0479">
      <w:pPr>
        <w:spacing w:after="0" w:line="276" w:lineRule="auto"/>
        <w:jc w:val="both"/>
        <w:rPr>
          <w:rFonts w:ascii="IAS Ribbon Sans Light" w:eastAsia="Times New Roman" w:hAnsi="IAS Ribbon Sans Light" w:cs="Arial"/>
          <w:szCs w:val="19"/>
          <w:lang w:eastAsia="en-GB"/>
        </w:rPr>
      </w:pPr>
    </w:p>
    <w:p w14:paraId="0FD9E8B2" w14:textId="77777777" w:rsidR="0002610B" w:rsidRDefault="0002610B" w:rsidP="007A0479">
      <w:pPr>
        <w:spacing w:after="0" w:line="276" w:lineRule="auto"/>
        <w:jc w:val="both"/>
        <w:rPr>
          <w:rFonts w:ascii="IAS Ribbon Sans Light" w:eastAsia="Times New Roman" w:hAnsi="IAS Ribbon Sans Light" w:cs="Arial"/>
          <w:szCs w:val="19"/>
          <w:lang w:eastAsia="en-GB"/>
        </w:rPr>
      </w:pPr>
    </w:p>
    <w:p w14:paraId="3D946101" w14:textId="77777777" w:rsidR="0002610B" w:rsidRDefault="0002610B" w:rsidP="007A0479">
      <w:pPr>
        <w:spacing w:after="0" w:line="276" w:lineRule="auto"/>
        <w:jc w:val="both"/>
        <w:rPr>
          <w:rFonts w:ascii="IAS Ribbon Sans Light" w:eastAsia="Times New Roman" w:hAnsi="IAS Ribbon Sans Light" w:cs="Arial"/>
          <w:szCs w:val="19"/>
          <w:lang w:eastAsia="en-GB"/>
        </w:rPr>
      </w:pPr>
    </w:p>
    <w:p w14:paraId="2288B2F1" w14:textId="77777777" w:rsidR="0002610B" w:rsidRDefault="0002610B" w:rsidP="007A0479">
      <w:pPr>
        <w:spacing w:after="0" w:line="276" w:lineRule="auto"/>
        <w:jc w:val="both"/>
        <w:rPr>
          <w:rFonts w:ascii="IAS Ribbon Sans Light" w:eastAsia="Times New Roman" w:hAnsi="IAS Ribbon Sans Light" w:cs="Arial"/>
          <w:szCs w:val="19"/>
          <w:lang w:eastAsia="en-GB"/>
        </w:rPr>
      </w:pPr>
    </w:p>
    <w:p w14:paraId="148A3934" w14:textId="77777777" w:rsidR="0002610B" w:rsidRDefault="0002610B" w:rsidP="007A0479">
      <w:pPr>
        <w:spacing w:after="0" w:line="276" w:lineRule="auto"/>
        <w:jc w:val="both"/>
        <w:rPr>
          <w:rFonts w:ascii="IAS Ribbon Sans Light" w:eastAsia="Times New Roman" w:hAnsi="IAS Ribbon Sans Light" w:cs="Arial"/>
          <w:szCs w:val="19"/>
          <w:lang w:eastAsia="en-GB"/>
        </w:rPr>
      </w:pPr>
    </w:p>
    <w:p w14:paraId="3185DBAE" w14:textId="77777777" w:rsidR="0002610B" w:rsidRDefault="0002610B" w:rsidP="007A0479">
      <w:pPr>
        <w:spacing w:after="0" w:line="276" w:lineRule="auto"/>
        <w:jc w:val="both"/>
        <w:rPr>
          <w:rFonts w:ascii="IAS Ribbon Sans Light" w:eastAsia="Times New Roman" w:hAnsi="IAS Ribbon Sans Light" w:cs="Arial"/>
          <w:szCs w:val="19"/>
          <w:lang w:eastAsia="en-GB"/>
        </w:rPr>
      </w:pPr>
    </w:p>
    <w:p w14:paraId="59AD0A72" w14:textId="77777777" w:rsidR="0002610B" w:rsidRDefault="0002610B" w:rsidP="007A0479">
      <w:pPr>
        <w:spacing w:after="0" w:line="276" w:lineRule="auto"/>
        <w:jc w:val="both"/>
        <w:rPr>
          <w:rFonts w:ascii="IAS Ribbon Sans Light" w:eastAsia="Times New Roman" w:hAnsi="IAS Ribbon Sans Light" w:cs="Arial"/>
          <w:szCs w:val="19"/>
          <w:lang w:eastAsia="en-GB"/>
        </w:rPr>
      </w:pPr>
    </w:p>
    <w:p w14:paraId="05F4392F" w14:textId="77777777" w:rsidR="0002610B" w:rsidRDefault="0002610B" w:rsidP="007A0479">
      <w:pPr>
        <w:spacing w:after="0" w:line="276" w:lineRule="auto"/>
        <w:jc w:val="both"/>
        <w:rPr>
          <w:rFonts w:ascii="IAS Ribbon Sans Light" w:eastAsia="Times New Roman" w:hAnsi="IAS Ribbon Sans Light" w:cs="Arial"/>
          <w:szCs w:val="19"/>
          <w:lang w:eastAsia="en-GB"/>
        </w:rPr>
      </w:pPr>
    </w:p>
    <w:p w14:paraId="63B35EBC" w14:textId="77777777" w:rsidR="0002610B" w:rsidRDefault="0002610B" w:rsidP="007A0479">
      <w:pPr>
        <w:spacing w:after="0" w:line="276" w:lineRule="auto"/>
        <w:jc w:val="both"/>
        <w:rPr>
          <w:rFonts w:ascii="IAS Ribbon Sans Light" w:eastAsia="Times New Roman" w:hAnsi="IAS Ribbon Sans Light" w:cs="Arial"/>
          <w:szCs w:val="19"/>
          <w:lang w:eastAsia="en-GB"/>
        </w:rPr>
      </w:pPr>
    </w:p>
    <w:p w14:paraId="68906FEF" w14:textId="77777777" w:rsidR="0002610B" w:rsidRDefault="0002610B" w:rsidP="007A0479">
      <w:pPr>
        <w:spacing w:after="0" w:line="276" w:lineRule="auto"/>
        <w:jc w:val="both"/>
        <w:rPr>
          <w:rFonts w:ascii="IAS Ribbon Sans Light" w:eastAsia="Times New Roman" w:hAnsi="IAS Ribbon Sans Light" w:cs="Arial"/>
          <w:szCs w:val="19"/>
          <w:lang w:eastAsia="en-GB"/>
        </w:rPr>
      </w:pPr>
    </w:p>
    <w:p w14:paraId="437B1CA2" w14:textId="77777777" w:rsidR="0002610B" w:rsidRDefault="0002610B" w:rsidP="007A0479">
      <w:pPr>
        <w:spacing w:after="0" w:line="276" w:lineRule="auto"/>
        <w:jc w:val="both"/>
        <w:rPr>
          <w:rFonts w:ascii="IAS Ribbon Sans Light" w:eastAsia="Times New Roman" w:hAnsi="IAS Ribbon Sans Light" w:cs="Arial"/>
          <w:szCs w:val="19"/>
          <w:lang w:eastAsia="en-GB"/>
        </w:rPr>
      </w:pPr>
    </w:p>
    <w:p w14:paraId="3F00A53B" w14:textId="77777777" w:rsidR="0002610B" w:rsidRDefault="0002610B" w:rsidP="007A0479">
      <w:pPr>
        <w:spacing w:after="0" w:line="276" w:lineRule="auto"/>
        <w:jc w:val="both"/>
        <w:rPr>
          <w:rFonts w:ascii="IAS Ribbon Sans Light" w:eastAsia="Times New Roman" w:hAnsi="IAS Ribbon Sans Light" w:cs="Arial"/>
          <w:szCs w:val="19"/>
          <w:lang w:eastAsia="en-GB"/>
        </w:rPr>
      </w:pPr>
    </w:p>
    <w:p w14:paraId="70F6ED4C" w14:textId="77777777" w:rsidR="0002610B" w:rsidRPr="00A46154" w:rsidRDefault="0002610B" w:rsidP="007A0479">
      <w:pPr>
        <w:spacing w:after="0" w:line="276" w:lineRule="auto"/>
        <w:jc w:val="both"/>
        <w:rPr>
          <w:rFonts w:ascii="IAS Ribbon Sans Light" w:eastAsia="Times New Roman" w:hAnsi="IAS Ribbon Sans Light" w:cs="Arial"/>
          <w:szCs w:val="19"/>
          <w:lang w:eastAsia="en-GB"/>
        </w:rPr>
      </w:pPr>
    </w:p>
    <w:p w14:paraId="3CFEA298" w14:textId="6EEF81C8" w:rsidR="00783B82" w:rsidRPr="0002610B" w:rsidRDefault="0002610B" w:rsidP="0B7CC413">
      <w:pPr>
        <w:spacing w:after="0" w:line="276" w:lineRule="auto"/>
        <w:jc w:val="both"/>
        <w:rPr>
          <w:rFonts w:ascii="IAS Ribbon Sans Light" w:hAnsi="IAS Ribbon Sans Light" w:cs="Arial"/>
        </w:rPr>
      </w:pPr>
      <w:r w:rsidRPr="0B7CC413">
        <w:rPr>
          <w:rFonts w:ascii="IAS Ribbon Sans Light" w:hAnsi="IAS Ribbon Sans Light"/>
          <w:lang w:eastAsia="en-GB"/>
        </w:rPr>
        <w:t xml:space="preserve">3.3 </w:t>
      </w:r>
      <w:r w:rsidR="007A0479" w:rsidRPr="0B7CC413">
        <w:rPr>
          <w:rFonts w:ascii="IAS Ribbon Sans Light" w:hAnsi="IAS Ribbon Sans Light"/>
          <w:lang w:eastAsia="en-GB"/>
        </w:rPr>
        <w:t>How do you see the path forward for advancing HIV prevention in your contexts?</w:t>
      </w:r>
      <w:r w:rsidRPr="0B7CC413">
        <w:rPr>
          <w:rFonts w:ascii="IAS Ribbon Sans Light" w:eastAsia="Times New Roman" w:hAnsi="IAS Ribbon Sans Light" w:cs="Arial"/>
          <w:color w:val="FF0000"/>
          <w:lang w:eastAsia="en-GB"/>
        </w:rPr>
        <w:t xml:space="preserve"> </w:t>
      </w:r>
      <w:r w:rsidRPr="0B7CC413">
        <w:rPr>
          <w:rFonts w:ascii="IAS Ribbon Sans Light" w:eastAsia="Times New Roman" w:hAnsi="IAS Ribbon Sans Light" w:cs="Arial"/>
          <w:lang w:eastAsia="en-GB"/>
        </w:rPr>
        <w:t>Please keep your response</w:t>
      </w:r>
      <w:r w:rsidR="13CF43BF" w:rsidRPr="0B7CC413">
        <w:rPr>
          <w:rFonts w:ascii="IAS Ribbon Sans Light" w:eastAsia="Times New Roman" w:hAnsi="IAS Ribbon Sans Light" w:cs="Arial"/>
          <w:lang w:eastAsia="en-GB"/>
        </w:rPr>
        <w:t xml:space="preserve"> to</w:t>
      </w:r>
      <w:r w:rsidRPr="0B7CC413">
        <w:rPr>
          <w:rFonts w:ascii="IAS Ribbon Sans Light" w:eastAsia="Times New Roman" w:hAnsi="IAS Ribbon Sans Light" w:cs="Arial"/>
          <w:lang w:eastAsia="en-GB"/>
        </w:rPr>
        <w:t xml:space="preserve"> under 300 words.</w:t>
      </w:r>
    </w:p>
    <w:p w14:paraId="465B70AE" w14:textId="51E48280" w:rsidR="00783B82" w:rsidRDefault="00A17022" w:rsidP="0002124A">
      <w:pPr>
        <w:tabs>
          <w:tab w:val="left" w:pos="1520"/>
        </w:tabs>
        <w:rPr>
          <w:szCs w:val="19"/>
        </w:rPr>
      </w:pPr>
      <w:r>
        <w:rPr>
          <w:rFonts w:cs="Arial"/>
          <w:bCs/>
          <w:i/>
          <w:noProof/>
          <w:szCs w:val="19"/>
        </w:rPr>
        <mc:AlternateContent>
          <mc:Choice Requires="wps">
            <w:drawing>
              <wp:anchor distT="0" distB="0" distL="114300" distR="114300" simplePos="0" relativeHeight="251704320" behindDoc="0" locked="0" layoutInCell="1" allowOverlap="1" wp14:anchorId="1E599FE0" wp14:editId="466F4A6E">
                <wp:simplePos x="0" y="0"/>
                <wp:positionH relativeFrom="margin">
                  <wp:align>left</wp:align>
                </wp:positionH>
                <wp:positionV relativeFrom="paragraph">
                  <wp:posOffset>151765</wp:posOffset>
                </wp:positionV>
                <wp:extent cx="5740400" cy="2647950"/>
                <wp:effectExtent l="0" t="0" r="12700" b="19050"/>
                <wp:wrapNone/>
                <wp:docPr id="1034709483" name="Text Box 1"/>
                <wp:cNvGraphicFramePr/>
                <a:graphic xmlns:a="http://schemas.openxmlformats.org/drawingml/2006/main">
                  <a:graphicData uri="http://schemas.microsoft.com/office/word/2010/wordprocessingShape">
                    <wps:wsp>
                      <wps:cNvSpPr txBox="1"/>
                      <wps:spPr>
                        <a:xfrm>
                          <a:off x="0" y="0"/>
                          <a:ext cx="5740400" cy="2647950"/>
                        </a:xfrm>
                        <a:prstGeom prst="rect">
                          <a:avLst/>
                        </a:prstGeom>
                        <a:solidFill>
                          <a:schemeClr val="lt1"/>
                        </a:solidFill>
                        <a:ln w="6350">
                          <a:solidFill>
                            <a:prstClr val="black"/>
                          </a:solidFill>
                        </a:ln>
                      </wps:spPr>
                      <wps:txbx>
                        <w:txbxContent>
                          <w:p w14:paraId="579ACA3E" w14:textId="77777777" w:rsidR="00A17022" w:rsidRDefault="00A17022" w:rsidP="00A170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_x0000_s1048" style="position:absolute;margin-left:0;margin-top:11.95pt;width:452pt;height:208.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" w14:anchorId="1E599FE0">
                <v:textbox>
                  <w:txbxContent>
                    <w:p w:rsidR="00A17022" w:rsidP="00A17022" w:rsidRDefault="00A17022" w14:paraId="579ACA3E" w14:textId="77777777"/>
                  </w:txbxContent>
                </v:textbox>
                <w10:wrap anchorx="margin"/>
              </v:shape>
            </w:pict>
          </mc:Fallback>
        </mc:AlternateContent>
      </w:r>
    </w:p>
    <w:p w14:paraId="7D12DC4F" w14:textId="7F14894E" w:rsidR="00A17022" w:rsidRDefault="00A17022" w:rsidP="0002124A">
      <w:pPr>
        <w:tabs>
          <w:tab w:val="left" w:pos="1520"/>
        </w:tabs>
        <w:rPr>
          <w:szCs w:val="19"/>
        </w:rPr>
      </w:pPr>
    </w:p>
    <w:p w14:paraId="7EC78A5F" w14:textId="77777777" w:rsidR="00A17022" w:rsidRDefault="00A17022" w:rsidP="0002124A">
      <w:pPr>
        <w:tabs>
          <w:tab w:val="left" w:pos="1520"/>
        </w:tabs>
        <w:rPr>
          <w:szCs w:val="19"/>
        </w:rPr>
      </w:pPr>
    </w:p>
    <w:p w14:paraId="6C8FA3DC" w14:textId="77777777" w:rsidR="00A17022" w:rsidRDefault="00A17022" w:rsidP="0002124A">
      <w:pPr>
        <w:tabs>
          <w:tab w:val="left" w:pos="1520"/>
        </w:tabs>
        <w:rPr>
          <w:szCs w:val="19"/>
        </w:rPr>
      </w:pPr>
    </w:p>
    <w:p w14:paraId="315F7FA2" w14:textId="77777777" w:rsidR="00A17022" w:rsidRDefault="00A17022" w:rsidP="0002124A">
      <w:pPr>
        <w:tabs>
          <w:tab w:val="left" w:pos="1520"/>
        </w:tabs>
        <w:rPr>
          <w:szCs w:val="19"/>
        </w:rPr>
      </w:pPr>
    </w:p>
    <w:p w14:paraId="7F3E9930" w14:textId="77777777" w:rsidR="00A17022" w:rsidRDefault="00A17022" w:rsidP="0002124A">
      <w:pPr>
        <w:tabs>
          <w:tab w:val="left" w:pos="1520"/>
        </w:tabs>
        <w:rPr>
          <w:szCs w:val="19"/>
        </w:rPr>
      </w:pPr>
    </w:p>
    <w:p w14:paraId="33D71631" w14:textId="77777777" w:rsidR="00A17022" w:rsidRDefault="00A17022" w:rsidP="0002124A">
      <w:pPr>
        <w:tabs>
          <w:tab w:val="left" w:pos="1520"/>
        </w:tabs>
        <w:rPr>
          <w:szCs w:val="19"/>
        </w:rPr>
      </w:pPr>
    </w:p>
    <w:p w14:paraId="558CCA0A" w14:textId="77777777" w:rsidR="00A17022" w:rsidRDefault="00A17022" w:rsidP="0002124A">
      <w:pPr>
        <w:tabs>
          <w:tab w:val="left" w:pos="1520"/>
        </w:tabs>
        <w:rPr>
          <w:szCs w:val="19"/>
        </w:rPr>
      </w:pPr>
    </w:p>
    <w:p w14:paraId="6534ABBC" w14:textId="77777777" w:rsidR="00A17022" w:rsidRDefault="00A17022" w:rsidP="0002124A">
      <w:pPr>
        <w:tabs>
          <w:tab w:val="left" w:pos="1520"/>
        </w:tabs>
        <w:rPr>
          <w:szCs w:val="19"/>
        </w:rPr>
      </w:pPr>
    </w:p>
    <w:p w14:paraId="0310E0DB" w14:textId="77777777" w:rsidR="00A17022" w:rsidRDefault="00A17022" w:rsidP="0002124A">
      <w:pPr>
        <w:tabs>
          <w:tab w:val="left" w:pos="1520"/>
        </w:tabs>
        <w:rPr>
          <w:szCs w:val="19"/>
        </w:rPr>
      </w:pPr>
    </w:p>
    <w:p w14:paraId="3C2BA278" w14:textId="77777777" w:rsidR="00A17022" w:rsidRDefault="00A17022" w:rsidP="0002124A">
      <w:pPr>
        <w:tabs>
          <w:tab w:val="left" w:pos="1520"/>
        </w:tabs>
        <w:rPr>
          <w:szCs w:val="19"/>
        </w:rPr>
      </w:pPr>
    </w:p>
    <w:p w14:paraId="587DED04" w14:textId="77777777" w:rsidR="00A17022" w:rsidRDefault="00A17022" w:rsidP="0002124A">
      <w:pPr>
        <w:tabs>
          <w:tab w:val="left" w:pos="1520"/>
        </w:tabs>
        <w:rPr>
          <w:szCs w:val="19"/>
        </w:rPr>
      </w:pPr>
    </w:p>
    <w:p w14:paraId="372C4528" w14:textId="77777777" w:rsidR="00A17022" w:rsidRDefault="00A17022" w:rsidP="0002124A">
      <w:pPr>
        <w:tabs>
          <w:tab w:val="left" w:pos="1520"/>
        </w:tabs>
        <w:rPr>
          <w:szCs w:val="19"/>
        </w:rPr>
      </w:pPr>
    </w:p>
    <w:p w14:paraId="368ECC04" w14:textId="77777777" w:rsidR="00A17022" w:rsidRDefault="00A17022" w:rsidP="0002124A">
      <w:pPr>
        <w:tabs>
          <w:tab w:val="left" w:pos="1520"/>
        </w:tabs>
        <w:rPr>
          <w:szCs w:val="19"/>
        </w:rPr>
      </w:pPr>
    </w:p>
    <w:p w14:paraId="29AD0D68" w14:textId="77777777" w:rsidR="00A17022" w:rsidRDefault="00A17022" w:rsidP="0002124A">
      <w:pPr>
        <w:tabs>
          <w:tab w:val="left" w:pos="1520"/>
        </w:tabs>
        <w:rPr>
          <w:szCs w:val="19"/>
        </w:rPr>
      </w:pPr>
    </w:p>
    <w:p w14:paraId="0E105450" w14:textId="162504CE" w:rsidR="004D0E0C" w:rsidRDefault="004D0E0C" w:rsidP="004D0E0C">
      <w:pPr>
        <w:rPr>
          <w:rFonts w:ascii="IAS Ribbon Sans Bold" w:hAnsi="IAS Ribbon Sans Bold"/>
          <w:b/>
          <w:color w:val="617F09" w:themeColor="text2"/>
          <w:sz w:val="20"/>
          <w:szCs w:val="20"/>
        </w:rPr>
      </w:pPr>
      <w:r>
        <w:rPr>
          <w:rFonts w:ascii="IAS Ribbon Sans Bold" w:hAnsi="IAS Ribbon Sans Bold"/>
          <w:b/>
          <w:color w:val="617F09" w:themeColor="text2"/>
          <w:sz w:val="20"/>
          <w:szCs w:val="20"/>
        </w:rPr>
        <w:t xml:space="preserve">Section 4: </w:t>
      </w:r>
      <w:r w:rsidR="00516124">
        <w:rPr>
          <w:rFonts w:ascii="IAS Ribbon Sans Bold" w:hAnsi="IAS Ribbon Sans Bold"/>
          <w:b/>
          <w:color w:val="617F09" w:themeColor="text2"/>
          <w:sz w:val="20"/>
          <w:szCs w:val="20"/>
        </w:rPr>
        <w:t>Proposed projects</w:t>
      </w:r>
    </w:p>
    <w:p w14:paraId="7247B3ED" w14:textId="4C47A80D" w:rsidR="00C07EF7" w:rsidRDefault="00516124" w:rsidP="00C07EF7">
      <w:pPr>
        <w:spacing w:after="0" w:line="276" w:lineRule="auto"/>
        <w:jc w:val="both"/>
        <w:rPr>
          <w:rFonts w:ascii="IAS Ribbon Sans Light" w:hAnsi="IAS Ribbon Sans Light" w:cs="Arial"/>
          <w:szCs w:val="19"/>
        </w:rPr>
      </w:pPr>
      <w:r>
        <w:rPr>
          <w:bCs/>
          <w:szCs w:val="19"/>
        </w:rPr>
        <w:t xml:space="preserve">4.1 </w:t>
      </w:r>
      <w:r w:rsidR="00C07EF7" w:rsidRPr="00A46154">
        <w:rPr>
          <w:rFonts w:ascii="IAS Ribbon Sans Light" w:hAnsi="IAS Ribbon Sans Light" w:cs="Arial"/>
          <w:szCs w:val="19"/>
        </w:rPr>
        <w:t xml:space="preserve">Please provide a brief description of </w:t>
      </w:r>
      <w:r w:rsidR="00C07EF7">
        <w:rPr>
          <w:rFonts w:ascii="IAS Ribbon Sans Light" w:hAnsi="IAS Ribbon Sans Light" w:cs="Arial"/>
          <w:szCs w:val="19"/>
        </w:rPr>
        <w:t xml:space="preserve">your </w:t>
      </w:r>
      <w:r w:rsidR="00C07EF7" w:rsidRPr="00A46154">
        <w:rPr>
          <w:rFonts w:ascii="IAS Ribbon Sans Light" w:hAnsi="IAS Ribbon Sans Light" w:cs="Arial"/>
          <w:szCs w:val="19"/>
        </w:rPr>
        <w:t>plan</w:t>
      </w:r>
      <w:r w:rsidR="00C07EF7">
        <w:rPr>
          <w:rFonts w:ascii="IAS Ribbon Sans Light" w:hAnsi="IAS Ribbon Sans Light" w:cs="Arial"/>
          <w:szCs w:val="19"/>
        </w:rPr>
        <w:t>s for the</w:t>
      </w:r>
      <w:r w:rsidR="00C07EF7" w:rsidRPr="00A46154">
        <w:rPr>
          <w:rFonts w:ascii="IAS Ribbon Sans Light" w:hAnsi="IAS Ribbon Sans Light" w:cs="Arial"/>
          <w:szCs w:val="19"/>
        </w:rPr>
        <w:t xml:space="preserve"> digital prevention communication project in the lead up to AIDS 2026. Please outline the intended outcome, target audience, themes and methods to be used. </w:t>
      </w:r>
      <w:r w:rsidR="00C07EF7">
        <w:rPr>
          <w:rFonts w:ascii="IAS Ribbon Sans Light" w:hAnsi="IAS Ribbon Sans Light" w:cs="Arial"/>
          <w:szCs w:val="19"/>
        </w:rPr>
        <w:t>Please keep your response to under 300 words.</w:t>
      </w:r>
    </w:p>
    <w:p w14:paraId="459F63C7" w14:textId="0A17D9F7" w:rsidR="00C07EF7" w:rsidRDefault="00C07EF7" w:rsidP="00C07EF7">
      <w:pPr>
        <w:spacing w:after="0" w:line="276" w:lineRule="auto"/>
        <w:jc w:val="both"/>
        <w:rPr>
          <w:rFonts w:ascii="IAS Ribbon Sans Light" w:hAnsi="IAS Ribbon Sans Light" w:cs="Arial"/>
          <w:szCs w:val="19"/>
        </w:rPr>
      </w:pPr>
      <w:r>
        <w:rPr>
          <w:rFonts w:cs="Arial"/>
          <w:bCs/>
          <w:i/>
          <w:noProof/>
          <w:szCs w:val="19"/>
        </w:rPr>
        <mc:AlternateContent>
          <mc:Choice Requires="wps">
            <w:drawing>
              <wp:anchor distT="0" distB="0" distL="114300" distR="114300" simplePos="0" relativeHeight="251706368" behindDoc="0" locked="0" layoutInCell="1" allowOverlap="1" wp14:anchorId="2CA41D1C" wp14:editId="50117C65">
                <wp:simplePos x="0" y="0"/>
                <wp:positionH relativeFrom="margin">
                  <wp:align>left</wp:align>
                </wp:positionH>
                <wp:positionV relativeFrom="paragraph">
                  <wp:posOffset>89535</wp:posOffset>
                </wp:positionV>
                <wp:extent cx="5740400" cy="2647950"/>
                <wp:effectExtent l="0" t="0" r="12700" b="19050"/>
                <wp:wrapNone/>
                <wp:docPr id="468752646" name="Text Box 1"/>
                <wp:cNvGraphicFramePr/>
                <a:graphic xmlns:a="http://schemas.openxmlformats.org/drawingml/2006/main">
                  <a:graphicData uri="http://schemas.microsoft.com/office/word/2010/wordprocessingShape">
                    <wps:wsp>
                      <wps:cNvSpPr txBox="1"/>
                      <wps:spPr>
                        <a:xfrm>
                          <a:off x="0" y="0"/>
                          <a:ext cx="5740400" cy="2647950"/>
                        </a:xfrm>
                        <a:prstGeom prst="rect">
                          <a:avLst/>
                        </a:prstGeom>
                        <a:solidFill>
                          <a:schemeClr val="lt1"/>
                        </a:solidFill>
                        <a:ln w="6350">
                          <a:solidFill>
                            <a:prstClr val="black"/>
                          </a:solidFill>
                        </a:ln>
                      </wps:spPr>
                      <wps:txbx>
                        <w:txbxContent>
                          <w:p w14:paraId="193E12D2" w14:textId="77777777" w:rsidR="00C07EF7" w:rsidRDefault="00C07EF7" w:rsidP="00C07E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_x0000_s1049" style="position:absolute;left:0;text-align:left;margin-left:0;margin-top:7.05pt;width:452pt;height:208.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" w14:anchorId="2CA41D1C">
                <v:textbox>
                  <w:txbxContent>
                    <w:p w:rsidR="00C07EF7" w:rsidP="00C07EF7" w:rsidRDefault="00C07EF7" w14:paraId="193E12D2" w14:textId="77777777"/>
                  </w:txbxContent>
                </v:textbox>
                <w10:wrap anchorx="margin"/>
              </v:shape>
            </w:pict>
          </mc:Fallback>
        </mc:AlternateContent>
      </w:r>
    </w:p>
    <w:p w14:paraId="0164ABE4" w14:textId="6A2AE173" w:rsidR="00C07EF7" w:rsidRDefault="00C07EF7" w:rsidP="00C07EF7">
      <w:pPr>
        <w:spacing w:after="0" w:line="276" w:lineRule="auto"/>
        <w:jc w:val="both"/>
        <w:rPr>
          <w:rFonts w:ascii="IAS Ribbon Sans Light" w:hAnsi="IAS Ribbon Sans Light" w:cs="Arial"/>
          <w:szCs w:val="19"/>
        </w:rPr>
      </w:pPr>
    </w:p>
    <w:p w14:paraId="754E88CF" w14:textId="77777777" w:rsidR="00C07EF7" w:rsidRDefault="00C07EF7" w:rsidP="00C07EF7">
      <w:pPr>
        <w:spacing w:after="0" w:line="276" w:lineRule="auto"/>
        <w:jc w:val="both"/>
        <w:rPr>
          <w:rFonts w:ascii="IAS Ribbon Sans Light" w:hAnsi="IAS Ribbon Sans Light" w:cs="Arial"/>
          <w:szCs w:val="19"/>
        </w:rPr>
      </w:pPr>
    </w:p>
    <w:p w14:paraId="0F398222" w14:textId="77777777" w:rsidR="00C07EF7" w:rsidRDefault="00C07EF7" w:rsidP="00C07EF7">
      <w:pPr>
        <w:spacing w:after="0" w:line="276" w:lineRule="auto"/>
        <w:jc w:val="both"/>
        <w:rPr>
          <w:rFonts w:ascii="IAS Ribbon Sans Light" w:hAnsi="IAS Ribbon Sans Light" w:cs="Arial"/>
          <w:szCs w:val="19"/>
        </w:rPr>
      </w:pPr>
    </w:p>
    <w:p w14:paraId="7B598E05" w14:textId="77777777" w:rsidR="00C07EF7" w:rsidRDefault="00C07EF7" w:rsidP="00C07EF7">
      <w:pPr>
        <w:spacing w:after="0" w:line="276" w:lineRule="auto"/>
        <w:jc w:val="both"/>
        <w:rPr>
          <w:rFonts w:ascii="IAS Ribbon Sans Light" w:hAnsi="IAS Ribbon Sans Light" w:cs="Arial"/>
          <w:szCs w:val="19"/>
        </w:rPr>
      </w:pPr>
    </w:p>
    <w:p w14:paraId="64259ECE" w14:textId="77777777" w:rsidR="00C07EF7" w:rsidRDefault="00C07EF7" w:rsidP="00C07EF7">
      <w:pPr>
        <w:spacing w:after="0" w:line="276" w:lineRule="auto"/>
        <w:jc w:val="both"/>
        <w:rPr>
          <w:rFonts w:ascii="IAS Ribbon Sans Light" w:hAnsi="IAS Ribbon Sans Light" w:cs="Arial"/>
          <w:szCs w:val="19"/>
        </w:rPr>
      </w:pPr>
    </w:p>
    <w:p w14:paraId="41483BDB" w14:textId="77777777" w:rsidR="00C07EF7" w:rsidRDefault="00C07EF7" w:rsidP="00C07EF7">
      <w:pPr>
        <w:spacing w:after="0" w:line="276" w:lineRule="auto"/>
        <w:jc w:val="both"/>
        <w:rPr>
          <w:rFonts w:ascii="IAS Ribbon Sans Light" w:hAnsi="IAS Ribbon Sans Light" w:cs="Arial"/>
          <w:szCs w:val="19"/>
        </w:rPr>
      </w:pPr>
    </w:p>
    <w:p w14:paraId="5B26FA90" w14:textId="77777777" w:rsidR="00C07EF7" w:rsidRDefault="00C07EF7" w:rsidP="00C07EF7">
      <w:pPr>
        <w:spacing w:after="0" w:line="276" w:lineRule="auto"/>
        <w:jc w:val="both"/>
        <w:rPr>
          <w:rFonts w:ascii="IAS Ribbon Sans Light" w:hAnsi="IAS Ribbon Sans Light" w:cs="Arial"/>
          <w:szCs w:val="19"/>
        </w:rPr>
      </w:pPr>
    </w:p>
    <w:p w14:paraId="73DAE9E5" w14:textId="77777777" w:rsidR="00C07EF7" w:rsidRDefault="00C07EF7" w:rsidP="00C07EF7">
      <w:pPr>
        <w:spacing w:after="0" w:line="276" w:lineRule="auto"/>
        <w:jc w:val="both"/>
        <w:rPr>
          <w:rFonts w:ascii="IAS Ribbon Sans Light" w:hAnsi="IAS Ribbon Sans Light" w:cs="Arial"/>
          <w:szCs w:val="19"/>
        </w:rPr>
      </w:pPr>
    </w:p>
    <w:p w14:paraId="6A1661FB" w14:textId="77777777" w:rsidR="00C07EF7" w:rsidRDefault="00C07EF7" w:rsidP="00C07EF7">
      <w:pPr>
        <w:spacing w:after="0" w:line="276" w:lineRule="auto"/>
        <w:jc w:val="both"/>
        <w:rPr>
          <w:rFonts w:ascii="IAS Ribbon Sans Light" w:hAnsi="IAS Ribbon Sans Light" w:cs="Arial"/>
          <w:szCs w:val="19"/>
        </w:rPr>
      </w:pPr>
    </w:p>
    <w:p w14:paraId="2F973E2A" w14:textId="77777777" w:rsidR="00C07EF7" w:rsidRDefault="00C07EF7" w:rsidP="00C07EF7">
      <w:pPr>
        <w:spacing w:after="0" w:line="276" w:lineRule="auto"/>
        <w:jc w:val="both"/>
        <w:rPr>
          <w:rFonts w:ascii="IAS Ribbon Sans Light" w:hAnsi="IAS Ribbon Sans Light" w:cs="Arial"/>
          <w:szCs w:val="19"/>
        </w:rPr>
      </w:pPr>
    </w:p>
    <w:p w14:paraId="0F98C050" w14:textId="77777777" w:rsidR="00C07EF7" w:rsidRDefault="00C07EF7" w:rsidP="00C07EF7">
      <w:pPr>
        <w:spacing w:after="0" w:line="276" w:lineRule="auto"/>
        <w:jc w:val="both"/>
        <w:rPr>
          <w:rFonts w:ascii="IAS Ribbon Sans Light" w:hAnsi="IAS Ribbon Sans Light" w:cs="Arial"/>
          <w:szCs w:val="19"/>
        </w:rPr>
      </w:pPr>
    </w:p>
    <w:p w14:paraId="60670122" w14:textId="77777777" w:rsidR="00C07EF7" w:rsidRDefault="00C07EF7" w:rsidP="00C07EF7">
      <w:pPr>
        <w:spacing w:after="0" w:line="276" w:lineRule="auto"/>
        <w:jc w:val="both"/>
        <w:rPr>
          <w:rFonts w:ascii="IAS Ribbon Sans Light" w:hAnsi="IAS Ribbon Sans Light" w:cs="Arial"/>
          <w:szCs w:val="19"/>
        </w:rPr>
      </w:pPr>
    </w:p>
    <w:p w14:paraId="18554321" w14:textId="77777777" w:rsidR="00C07EF7" w:rsidRDefault="00C07EF7" w:rsidP="00C07EF7">
      <w:pPr>
        <w:spacing w:after="0" w:line="276" w:lineRule="auto"/>
        <w:jc w:val="both"/>
        <w:rPr>
          <w:rFonts w:ascii="IAS Ribbon Sans Light" w:hAnsi="IAS Ribbon Sans Light" w:cs="Arial"/>
          <w:szCs w:val="19"/>
        </w:rPr>
      </w:pPr>
    </w:p>
    <w:p w14:paraId="190C774D" w14:textId="77777777" w:rsidR="00C07EF7" w:rsidRDefault="00C07EF7" w:rsidP="00C07EF7">
      <w:pPr>
        <w:spacing w:after="0" w:line="276" w:lineRule="auto"/>
        <w:jc w:val="both"/>
        <w:rPr>
          <w:rFonts w:ascii="IAS Ribbon Sans Light" w:hAnsi="IAS Ribbon Sans Light" w:cs="Arial"/>
          <w:szCs w:val="19"/>
        </w:rPr>
      </w:pPr>
    </w:p>
    <w:p w14:paraId="374D7B08" w14:textId="77777777" w:rsidR="00C07EF7" w:rsidRDefault="00C07EF7" w:rsidP="00C07EF7">
      <w:pPr>
        <w:spacing w:after="0" w:line="276" w:lineRule="auto"/>
        <w:jc w:val="both"/>
        <w:rPr>
          <w:rFonts w:ascii="IAS Ribbon Sans Light" w:hAnsi="IAS Ribbon Sans Light" w:cs="Arial"/>
          <w:szCs w:val="19"/>
        </w:rPr>
      </w:pPr>
    </w:p>
    <w:p w14:paraId="6846305A" w14:textId="77777777" w:rsidR="00C07EF7" w:rsidRDefault="00C07EF7" w:rsidP="00C07EF7">
      <w:pPr>
        <w:spacing w:after="0" w:line="276" w:lineRule="auto"/>
        <w:jc w:val="both"/>
        <w:rPr>
          <w:rFonts w:ascii="IAS Ribbon Sans Light" w:hAnsi="IAS Ribbon Sans Light" w:cs="Arial"/>
          <w:szCs w:val="19"/>
        </w:rPr>
      </w:pPr>
    </w:p>
    <w:p w14:paraId="6A267DA0" w14:textId="77777777" w:rsidR="00C07EF7" w:rsidRPr="00C07EF7" w:rsidRDefault="00C07EF7" w:rsidP="00C07EF7">
      <w:pPr>
        <w:spacing w:after="0" w:line="276" w:lineRule="auto"/>
        <w:jc w:val="both"/>
        <w:rPr>
          <w:rFonts w:ascii="IAS Ribbon Sans Light" w:hAnsi="IAS Ribbon Sans Light" w:cs="Arial"/>
          <w:szCs w:val="19"/>
        </w:rPr>
      </w:pPr>
    </w:p>
    <w:p w14:paraId="250A37D2" w14:textId="0016BEDE" w:rsidR="00516124" w:rsidRDefault="00C07EF7" w:rsidP="00C07EF7">
      <w:pPr>
        <w:spacing w:after="0" w:line="276" w:lineRule="auto"/>
        <w:jc w:val="both"/>
        <w:rPr>
          <w:rFonts w:ascii="IAS Ribbon Sans Light" w:hAnsi="IAS Ribbon Sans Light" w:cs="Arial"/>
          <w:szCs w:val="19"/>
        </w:rPr>
      </w:pPr>
      <w:r>
        <w:rPr>
          <w:rFonts w:ascii="IAS Ribbon Sans Light" w:hAnsi="IAS Ribbon Sans Light" w:cs="Arial"/>
          <w:szCs w:val="19"/>
        </w:rPr>
        <w:t xml:space="preserve">4.2 </w:t>
      </w:r>
      <w:r w:rsidRPr="00A46154">
        <w:rPr>
          <w:rFonts w:ascii="IAS Ribbon Sans Light" w:hAnsi="IAS Ribbon Sans Light" w:cs="Arial"/>
          <w:szCs w:val="19"/>
        </w:rPr>
        <w:t xml:space="preserve">Please provide a brief description of </w:t>
      </w:r>
      <w:r>
        <w:rPr>
          <w:rFonts w:ascii="IAS Ribbon Sans Light" w:hAnsi="IAS Ribbon Sans Light" w:cs="Arial"/>
          <w:szCs w:val="19"/>
        </w:rPr>
        <w:t>your plans for the</w:t>
      </w:r>
      <w:r w:rsidRPr="00A46154">
        <w:rPr>
          <w:rFonts w:ascii="IAS Ribbon Sans Light" w:hAnsi="IAS Ribbon Sans Light" w:cs="Arial"/>
          <w:szCs w:val="19"/>
        </w:rPr>
        <w:t xml:space="preserve"> digital prevention communication project translating the latest scientific, policy and activism on HIV prevention during AIDS 2026. Please outline the intended outcome, target audience, themes and methods to be used</w:t>
      </w:r>
      <w:r>
        <w:rPr>
          <w:rFonts w:ascii="IAS Ribbon Sans Light" w:hAnsi="IAS Ribbon Sans Light" w:cs="Arial"/>
          <w:szCs w:val="19"/>
        </w:rPr>
        <w:t xml:space="preserve">. Please keep your response to under 300 words. </w:t>
      </w:r>
    </w:p>
    <w:p w14:paraId="743D5152" w14:textId="0CB8A26F" w:rsidR="00C07EF7" w:rsidRDefault="00C07EF7" w:rsidP="00C07EF7">
      <w:pPr>
        <w:spacing w:after="0" w:line="276" w:lineRule="auto"/>
        <w:jc w:val="both"/>
        <w:rPr>
          <w:rFonts w:ascii="IAS Ribbon Sans Light" w:hAnsi="IAS Ribbon Sans Light" w:cs="Arial"/>
          <w:szCs w:val="19"/>
        </w:rPr>
      </w:pPr>
      <w:r>
        <w:rPr>
          <w:rFonts w:cs="Arial"/>
          <w:bCs/>
          <w:i/>
          <w:noProof/>
          <w:szCs w:val="19"/>
        </w:rPr>
        <mc:AlternateContent>
          <mc:Choice Requires="wps">
            <w:drawing>
              <wp:anchor distT="0" distB="0" distL="114300" distR="114300" simplePos="0" relativeHeight="251708416" behindDoc="0" locked="0" layoutInCell="1" allowOverlap="1" wp14:anchorId="3D9F7CFC" wp14:editId="223C418F">
                <wp:simplePos x="0" y="0"/>
                <wp:positionH relativeFrom="margin">
                  <wp:align>left</wp:align>
                </wp:positionH>
                <wp:positionV relativeFrom="paragraph">
                  <wp:posOffset>121920</wp:posOffset>
                </wp:positionV>
                <wp:extent cx="5740400" cy="2647950"/>
                <wp:effectExtent l="0" t="0" r="12700" b="19050"/>
                <wp:wrapNone/>
                <wp:docPr id="961337717" name="Text Box 1"/>
                <wp:cNvGraphicFramePr/>
                <a:graphic xmlns:a="http://schemas.openxmlformats.org/drawingml/2006/main">
                  <a:graphicData uri="http://schemas.microsoft.com/office/word/2010/wordprocessingShape">
                    <wps:wsp>
                      <wps:cNvSpPr txBox="1"/>
                      <wps:spPr>
                        <a:xfrm>
                          <a:off x="0" y="0"/>
                          <a:ext cx="5740400" cy="2647950"/>
                        </a:xfrm>
                        <a:prstGeom prst="rect">
                          <a:avLst/>
                        </a:prstGeom>
                        <a:solidFill>
                          <a:schemeClr val="lt1"/>
                        </a:solidFill>
                        <a:ln w="6350">
                          <a:solidFill>
                            <a:prstClr val="black"/>
                          </a:solidFill>
                        </a:ln>
                      </wps:spPr>
                      <wps:txbx>
                        <w:txbxContent>
                          <w:p w14:paraId="140BF1C6" w14:textId="77777777" w:rsidR="00C07EF7" w:rsidRDefault="00C07EF7" w:rsidP="00C07E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_x0000_s1050" style="position:absolute;left:0;text-align:left;margin-left:0;margin-top:9.6pt;width:452pt;height:208.5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" w14:anchorId="3D9F7CFC">
                <v:textbox>
                  <w:txbxContent>
                    <w:p w:rsidR="00C07EF7" w:rsidP="00C07EF7" w:rsidRDefault="00C07EF7" w14:paraId="140BF1C6" w14:textId="77777777"/>
                  </w:txbxContent>
                </v:textbox>
                <w10:wrap anchorx="margin"/>
              </v:shape>
            </w:pict>
          </mc:Fallback>
        </mc:AlternateContent>
      </w:r>
    </w:p>
    <w:p w14:paraId="2921E2F1" w14:textId="5DF7F681" w:rsidR="00C07EF7" w:rsidRDefault="00C07EF7" w:rsidP="00C07EF7">
      <w:pPr>
        <w:spacing w:after="0" w:line="276" w:lineRule="auto"/>
        <w:jc w:val="both"/>
        <w:rPr>
          <w:rFonts w:ascii="IAS Ribbon Sans Light" w:hAnsi="IAS Ribbon Sans Light" w:cs="Arial"/>
          <w:szCs w:val="19"/>
        </w:rPr>
      </w:pPr>
    </w:p>
    <w:p w14:paraId="688375EA" w14:textId="77777777" w:rsidR="00C07EF7" w:rsidRDefault="00C07EF7" w:rsidP="00C07EF7">
      <w:pPr>
        <w:spacing w:after="0" w:line="276" w:lineRule="auto"/>
        <w:jc w:val="both"/>
        <w:rPr>
          <w:rFonts w:ascii="IAS Ribbon Sans Light" w:hAnsi="IAS Ribbon Sans Light" w:cs="Arial"/>
          <w:szCs w:val="19"/>
        </w:rPr>
      </w:pPr>
    </w:p>
    <w:p w14:paraId="3E92EF11" w14:textId="77777777" w:rsidR="00C07EF7" w:rsidRDefault="00C07EF7" w:rsidP="00C07EF7">
      <w:pPr>
        <w:spacing w:after="0" w:line="276" w:lineRule="auto"/>
        <w:jc w:val="both"/>
        <w:rPr>
          <w:rFonts w:ascii="IAS Ribbon Sans Light" w:hAnsi="IAS Ribbon Sans Light" w:cs="Arial"/>
          <w:szCs w:val="19"/>
        </w:rPr>
      </w:pPr>
    </w:p>
    <w:p w14:paraId="233E7B49" w14:textId="77777777" w:rsidR="00C07EF7" w:rsidRDefault="00C07EF7" w:rsidP="00C07EF7">
      <w:pPr>
        <w:spacing w:after="0" w:line="276" w:lineRule="auto"/>
        <w:jc w:val="both"/>
        <w:rPr>
          <w:rFonts w:ascii="IAS Ribbon Sans Light" w:hAnsi="IAS Ribbon Sans Light" w:cs="Arial"/>
          <w:szCs w:val="19"/>
        </w:rPr>
      </w:pPr>
    </w:p>
    <w:p w14:paraId="09FDAE1A" w14:textId="77777777" w:rsidR="00C07EF7" w:rsidRDefault="00C07EF7" w:rsidP="00C07EF7">
      <w:pPr>
        <w:spacing w:after="0" w:line="276" w:lineRule="auto"/>
        <w:jc w:val="both"/>
        <w:rPr>
          <w:rFonts w:ascii="IAS Ribbon Sans Light" w:hAnsi="IAS Ribbon Sans Light" w:cs="Arial"/>
          <w:szCs w:val="19"/>
        </w:rPr>
      </w:pPr>
    </w:p>
    <w:p w14:paraId="59E6CB5B" w14:textId="77777777" w:rsidR="00C07EF7" w:rsidRDefault="00C07EF7" w:rsidP="00C07EF7">
      <w:pPr>
        <w:spacing w:after="0" w:line="276" w:lineRule="auto"/>
        <w:jc w:val="both"/>
        <w:rPr>
          <w:rFonts w:ascii="IAS Ribbon Sans Light" w:hAnsi="IAS Ribbon Sans Light" w:cs="Arial"/>
          <w:szCs w:val="19"/>
        </w:rPr>
      </w:pPr>
    </w:p>
    <w:p w14:paraId="50E33CE2" w14:textId="77777777" w:rsidR="00C07EF7" w:rsidRDefault="00C07EF7" w:rsidP="00C07EF7">
      <w:pPr>
        <w:spacing w:after="0" w:line="276" w:lineRule="auto"/>
        <w:jc w:val="both"/>
        <w:rPr>
          <w:rFonts w:ascii="IAS Ribbon Sans Light" w:hAnsi="IAS Ribbon Sans Light" w:cs="Arial"/>
          <w:szCs w:val="19"/>
        </w:rPr>
      </w:pPr>
    </w:p>
    <w:p w14:paraId="7334CFCA" w14:textId="77777777" w:rsidR="00C07EF7" w:rsidRDefault="00C07EF7" w:rsidP="00C07EF7">
      <w:pPr>
        <w:spacing w:after="0" w:line="276" w:lineRule="auto"/>
        <w:jc w:val="both"/>
        <w:rPr>
          <w:rFonts w:ascii="IAS Ribbon Sans Light" w:hAnsi="IAS Ribbon Sans Light" w:cs="Arial"/>
          <w:szCs w:val="19"/>
        </w:rPr>
      </w:pPr>
    </w:p>
    <w:p w14:paraId="4806E861" w14:textId="77777777" w:rsidR="00C07EF7" w:rsidRDefault="00C07EF7" w:rsidP="00C07EF7">
      <w:pPr>
        <w:spacing w:after="0" w:line="276" w:lineRule="auto"/>
        <w:jc w:val="both"/>
        <w:rPr>
          <w:rFonts w:ascii="IAS Ribbon Sans Light" w:hAnsi="IAS Ribbon Sans Light" w:cs="Arial"/>
          <w:szCs w:val="19"/>
        </w:rPr>
      </w:pPr>
    </w:p>
    <w:p w14:paraId="412729EF" w14:textId="77777777" w:rsidR="00C07EF7" w:rsidRDefault="00C07EF7" w:rsidP="00C07EF7">
      <w:pPr>
        <w:spacing w:after="0" w:line="276" w:lineRule="auto"/>
        <w:jc w:val="both"/>
        <w:rPr>
          <w:rFonts w:ascii="IAS Ribbon Sans Light" w:hAnsi="IAS Ribbon Sans Light" w:cs="Arial"/>
          <w:szCs w:val="19"/>
        </w:rPr>
      </w:pPr>
    </w:p>
    <w:p w14:paraId="5AAA3A3C" w14:textId="77777777" w:rsidR="00C07EF7" w:rsidRDefault="00C07EF7" w:rsidP="00C07EF7">
      <w:pPr>
        <w:spacing w:after="0" w:line="276" w:lineRule="auto"/>
        <w:jc w:val="both"/>
        <w:rPr>
          <w:rFonts w:ascii="IAS Ribbon Sans Light" w:hAnsi="IAS Ribbon Sans Light" w:cs="Arial"/>
          <w:szCs w:val="19"/>
        </w:rPr>
      </w:pPr>
    </w:p>
    <w:p w14:paraId="52F37E53" w14:textId="77777777" w:rsidR="00C07EF7" w:rsidRDefault="00C07EF7" w:rsidP="00C07EF7">
      <w:pPr>
        <w:spacing w:after="0" w:line="276" w:lineRule="auto"/>
        <w:jc w:val="both"/>
        <w:rPr>
          <w:rFonts w:ascii="IAS Ribbon Sans Light" w:hAnsi="IAS Ribbon Sans Light" w:cs="Arial"/>
          <w:szCs w:val="19"/>
        </w:rPr>
      </w:pPr>
    </w:p>
    <w:p w14:paraId="1D8B9C81" w14:textId="77777777" w:rsidR="00C07EF7" w:rsidRDefault="00C07EF7" w:rsidP="00C07EF7">
      <w:pPr>
        <w:spacing w:after="0" w:line="276" w:lineRule="auto"/>
        <w:jc w:val="both"/>
        <w:rPr>
          <w:rFonts w:ascii="IAS Ribbon Sans Light" w:hAnsi="IAS Ribbon Sans Light" w:cs="Arial"/>
          <w:szCs w:val="19"/>
        </w:rPr>
      </w:pPr>
    </w:p>
    <w:p w14:paraId="63A731E2" w14:textId="77777777" w:rsidR="00C07EF7" w:rsidRDefault="00C07EF7" w:rsidP="00C07EF7">
      <w:pPr>
        <w:spacing w:after="0" w:line="276" w:lineRule="auto"/>
        <w:jc w:val="both"/>
        <w:rPr>
          <w:rFonts w:ascii="IAS Ribbon Sans Light" w:hAnsi="IAS Ribbon Sans Light" w:cs="Arial"/>
          <w:szCs w:val="19"/>
        </w:rPr>
      </w:pPr>
    </w:p>
    <w:p w14:paraId="2866B079" w14:textId="77777777" w:rsidR="00C07EF7" w:rsidRDefault="00C07EF7" w:rsidP="00C07EF7">
      <w:pPr>
        <w:spacing w:after="0" w:line="276" w:lineRule="auto"/>
        <w:jc w:val="both"/>
        <w:rPr>
          <w:rFonts w:ascii="IAS Ribbon Sans Light" w:hAnsi="IAS Ribbon Sans Light" w:cs="Arial"/>
          <w:szCs w:val="19"/>
        </w:rPr>
      </w:pPr>
    </w:p>
    <w:p w14:paraId="63DD89B5" w14:textId="77777777" w:rsidR="00C07EF7" w:rsidRDefault="00C07EF7" w:rsidP="00C07EF7">
      <w:pPr>
        <w:spacing w:after="0" w:line="276" w:lineRule="auto"/>
        <w:jc w:val="both"/>
        <w:rPr>
          <w:rFonts w:ascii="IAS Ribbon Sans Light" w:hAnsi="IAS Ribbon Sans Light" w:cs="Arial"/>
          <w:szCs w:val="19"/>
        </w:rPr>
      </w:pPr>
    </w:p>
    <w:p w14:paraId="178EE98E" w14:textId="77777777" w:rsidR="00C07EF7" w:rsidRDefault="00C07EF7" w:rsidP="00C07EF7">
      <w:pPr>
        <w:spacing w:after="0" w:line="276" w:lineRule="auto"/>
        <w:jc w:val="both"/>
        <w:rPr>
          <w:rFonts w:ascii="IAS Ribbon Sans Light" w:hAnsi="IAS Ribbon Sans Light" w:cs="Arial"/>
          <w:szCs w:val="19"/>
        </w:rPr>
      </w:pPr>
    </w:p>
    <w:p w14:paraId="5B676606" w14:textId="77777777" w:rsidR="00C07EF7" w:rsidRDefault="00C07EF7" w:rsidP="00C07EF7">
      <w:pPr>
        <w:spacing w:after="0" w:line="276" w:lineRule="auto"/>
        <w:jc w:val="both"/>
        <w:rPr>
          <w:rFonts w:ascii="IAS Ribbon Sans Light" w:hAnsi="IAS Ribbon Sans Light" w:cs="Arial"/>
          <w:szCs w:val="19"/>
        </w:rPr>
      </w:pPr>
    </w:p>
    <w:p w14:paraId="0A5D46AC" w14:textId="77777777" w:rsidR="00B3384A" w:rsidRDefault="00B3384A" w:rsidP="00B3384A">
      <w:pPr>
        <w:rPr>
          <w:rFonts w:ascii="IAS Ribbon Sans Light" w:hAnsi="IAS Ribbon Sans Light" w:cs="Arial"/>
          <w:szCs w:val="19"/>
        </w:rPr>
      </w:pPr>
    </w:p>
    <w:p w14:paraId="41CDB561" w14:textId="7F4B648C" w:rsidR="00B3384A" w:rsidRDefault="00B3384A" w:rsidP="00B3384A">
      <w:pPr>
        <w:rPr>
          <w:rFonts w:ascii="IAS Ribbon Sans Bold" w:hAnsi="IAS Ribbon Sans Bold"/>
          <w:b/>
          <w:color w:val="617F09" w:themeColor="text2"/>
          <w:sz w:val="20"/>
          <w:szCs w:val="20"/>
        </w:rPr>
      </w:pPr>
      <w:r>
        <w:rPr>
          <w:rFonts w:ascii="IAS Ribbon Sans Bold" w:hAnsi="IAS Ribbon Sans Bold"/>
          <w:b/>
          <w:color w:val="617F09" w:themeColor="text2"/>
          <w:sz w:val="20"/>
          <w:szCs w:val="20"/>
        </w:rPr>
        <w:t>Section 5: Supporting documents</w:t>
      </w:r>
    </w:p>
    <w:p w14:paraId="0B323E07" w14:textId="63B5343D" w:rsidR="00A20810" w:rsidRPr="00A20810" w:rsidRDefault="00000000" w:rsidP="00A20810">
      <w:pPr>
        <w:spacing w:after="0" w:line="276" w:lineRule="auto"/>
        <w:ind w:left="360"/>
        <w:contextualSpacing/>
        <w:jc w:val="both"/>
        <w:rPr>
          <w:rFonts w:ascii="IAS Ribbon Sans Light" w:eastAsia="Times New Roman" w:hAnsi="IAS Ribbon Sans Light" w:cs="Arial"/>
          <w:color w:val="FF0000"/>
          <w:szCs w:val="19"/>
          <w:lang w:eastAsia="en-GB"/>
        </w:rPr>
      </w:pPr>
      <w:sdt>
        <w:sdtPr>
          <w:rPr>
            <w:rFonts w:ascii="IAS Ribbon Sans Light" w:eastAsia="Times New Roman" w:hAnsi="IAS Ribbon Sans Light" w:cs="Arial"/>
            <w:szCs w:val="19"/>
            <w:lang w:eastAsia="en-GB"/>
          </w:rPr>
          <w:id w:val="-366988417"/>
          <w14:checkbox>
            <w14:checked w14:val="0"/>
            <w14:checkedState w14:val="2612" w14:font="MS Gothic"/>
            <w14:uncheckedState w14:val="2610" w14:font="MS Gothic"/>
          </w14:checkbox>
        </w:sdtPr>
        <w:sdtContent>
          <w:r w:rsidR="00356937">
            <w:rPr>
              <w:rFonts w:ascii="MS Gothic" w:eastAsia="MS Gothic" w:hAnsi="MS Gothic" w:cs="Arial" w:hint="eastAsia"/>
              <w:szCs w:val="19"/>
              <w:lang w:eastAsia="en-GB"/>
            </w:rPr>
            <w:t>☐</w:t>
          </w:r>
        </w:sdtContent>
      </w:sdt>
      <w:r w:rsidR="00356937">
        <w:rPr>
          <w:rFonts w:ascii="IAS Ribbon Sans Light" w:eastAsia="Times New Roman" w:hAnsi="IAS Ribbon Sans Light" w:cs="Arial"/>
          <w:szCs w:val="19"/>
          <w:lang w:eastAsia="en-GB"/>
        </w:rPr>
        <w:t xml:space="preserve"> </w:t>
      </w:r>
      <w:r w:rsidR="00A20810" w:rsidRPr="00A20810">
        <w:rPr>
          <w:rFonts w:ascii="IAS Ribbon Sans Light" w:eastAsia="Times New Roman" w:hAnsi="IAS Ribbon Sans Light" w:cs="Arial"/>
          <w:szCs w:val="19"/>
          <w:lang w:eastAsia="en-GB"/>
        </w:rPr>
        <w:t>Please append your CV to this application form. Your CV must include your portfolio/links to recent prevention-related digital content (last 6–12 months), evidence of reach (e.g., screenshots of engagement analytics, qualitative metrics), and at least two examples of what the digital prevention projects could look like.</w:t>
      </w:r>
    </w:p>
    <w:p w14:paraId="5097B2F2" w14:textId="77777777" w:rsidR="00A20810" w:rsidRDefault="00A20810" w:rsidP="00A20810">
      <w:pPr>
        <w:spacing w:after="0" w:line="276" w:lineRule="auto"/>
        <w:contextualSpacing/>
        <w:jc w:val="both"/>
        <w:rPr>
          <w:rFonts w:ascii="IAS Ribbon Sans Light" w:eastAsia="Times New Roman" w:hAnsi="IAS Ribbon Sans Light" w:cs="Arial"/>
          <w:szCs w:val="19"/>
          <w:lang w:eastAsia="en-GB"/>
        </w:rPr>
      </w:pPr>
    </w:p>
    <w:p w14:paraId="218259E0" w14:textId="4B603F47" w:rsidR="00A20810" w:rsidRPr="00A20810" w:rsidRDefault="00000000" w:rsidP="00A20810">
      <w:pPr>
        <w:spacing w:after="0" w:line="276" w:lineRule="auto"/>
        <w:ind w:left="360"/>
        <w:contextualSpacing/>
        <w:jc w:val="both"/>
        <w:rPr>
          <w:rFonts w:ascii="IAS Ribbon Sans Light" w:eastAsia="Times New Roman" w:hAnsi="IAS Ribbon Sans Light" w:cs="Arial"/>
          <w:szCs w:val="19"/>
          <w:lang w:eastAsia="en-GB"/>
        </w:rPr>
      </w:pPr>
      <w:sdt>
        <w:sdtPr>
          <w:rPr>
            <w:rFonts w:ascii="IAS Ribbon Sans Light" w:eastAsia="Times New Roman" w:hAnsi="IAS Ribbon Sans Light" w:cs="Arial"/>
            <w:szCs w:val="19"/>
            <w:lang w:eastAsia="en-GB"/>
          </w:rPr>
          <w:id w:val="2079477450"/>
          <w14:checkbox>
            <w14:checked w14:val="0"/>
            <w14:checkedState w14:val="2612" w14:font="MS Gothic"/>
            <w14:uncheckedState w14:val="2610" w14:font="MS Gothic"/>
          </w14:checkbox>
        </w:sdtPr>
        <w:sdtContent>
          <w:r w:rsidR="00356937">
            <w:rPr>
              <w:rFonts w:ascii="MS Gothic" w:eastAsia="MS Gothic" w:hAnsi="MS Gothic" w:cs="Arial" w:hint="eastAsia"/>
              <w:szCs w:val="19"/>
              <w:lang w:eastAsia="en-GB"/>
            </w:rPr>
            <w:t>☐</w:t>
          </w:r>
        </w:sdtContent>
      </w:sdt>
      <w:r w:rsidR="00356937">
        <w:rPr>
          <w:rFonts w:ascii="IAS Ribbon Sans Light" w:eastAsia="Times New Roman" w:hAnsi="IAS Ribbon Sans Light" w:cs="Arial"/>
          <w:szCs w:val="19"/>
          <w:lang w:eastAsia="en-GB"/>
        </w:rPr>
        <w:t xml:space="preserve"> </w:t>
      </w:r>
      <w:r w:rsidR="00A20810" w:rsidRPr="00A20810">
        <w:rPr>
          <w:rFonts w:ascii="IAS Ribbon Sans Light" w:eastAsia="Times New Roman" w:hAnsi="IAS Ribbon Sans Light" w:cs="Arial"/>
          <w:szCs w:val="19"/>
          <w:lang w:eastAsia="en-GB"/>
        </w:rPr>
        <w:t>If you are applying as part of an organization, please append a letter of support from your employer.</w:t>
      </w:r>
    </w:p>
    <w:p w14:paraId="04D979C8" w14:textId="77777777" w:rsidR="00A20810" w:rsidRDefault="00A20810" w:rsidP="00A20810">
      <w:pPr>
        <w:spacing w:after="0" w:line="276" w:lineRule="auto"/>
        <w:contextualSpacing/>
        <w:jc w:val="both"/>
        <w:rPr>
          <w:rFonts w:ascii="IAS Ribbon Sans Light" w:eastAsia="Times New Roman" w:hAnsi="IAS Ribbon Sans Light" w:cs="Arial"/>
          <w:szCs w:val="19"/>
          <w:lang w:eastAsia="en-GB"/>
        </w:rPr>
      </w:pPr>
    </w:p>
    <w:p w14:paraId="20BEBD38" w14:textId="1EBB75CB" w:rsidR="00A20810" w:rsidRPr="00A20810" w:rsidRDefault="00000000" w:rsidP="00A20810">
      <w:pPr>
        <w:spacing w:after="0" w:line="276" w:lineRule="auto"/>
        <w:ind w:left="360"/>
        <w:contextualSpacing/>
        <w:jc w:val="both"/>
        <w:rPr>
          <w:rFonts w:ascii="IAS Ribbon Sans Light" w:eastAsia="Times New Roman" w:hAnsi="IAS Ribbon Sans Light" w:cs="Arial"/>
          <w:color w:val="FF0000"/>
          <w:szCs w:val="19"/>
          <w:lang w:eastAsia="en-GB"/>
        </w:rPr>
      </w:pPr>
      <w:sdt>
        <w:sdtPr>
          <w:rPr>
            <w:rFonts w:ascii="IAS Ribbon Sans Light" w:eastAsia="Times New Roman" w:hAnsi="IAS Ribbon Sans Light" w:cs="Arial"/>
            <w:szCs w:val="19"/>
            <w:lang w:eastAsia="en-GB"/>
          </w:rPr>
          <w:id w:val="-609195391"/>
          <w14:checkbox>
            <w14:checked w14:val="0"/>
            <w14:checkedState w14:val="2612" w14:font="MS Gothic"/>
            <w14:uncheckedState w14:val="2610" w14:font="MS Gothic"/>
          </w14:checkbox>
        </w:sdtPr>
        <w:sdtContent>
          <w:r w:rsidR="00356937">
            <w:rPr>
              <w:rFonts w:ascii="MS Gothic" w:eastAsia="MS Gothic" w:hAnsi="MS Gothic" w:cs="Arial" w:hint="eastAsia"/>
              <w:szCs w:val="19"/>
              <w:lang w:eastAsia="en-GB"/>
            </w:rPr>
            <w:t>☐</w:t>
          </w:r>
        </w:sdtContent>
      </w:sdt>
      <w:r w:rsidR="00A20810" w:rsidRPr="00A20810">
        <w:rPr>
          <w:rFonts w:ascii="IAS Ribbon Sans Light" w:eastAsia="Times New Roman" w:hAnsi="IAS Ribbon Sans Light" w:cs="Arial"/>
          <w:szCs w:val="19"/>
          <w:lang w:eastAsia="en-GB"/>
        </w:rPr>
        <w:t>If you are self-employed, please append a letter of reference relevant to your communications work on HIV prevention.</w:t>
      </w:r>
    </w:p>
    <w:p w14:paraId="6E84C406" w14:textId="77777777" w:rsidR="00C07EF7" w:rsidRDefault="00C07EF7" w:rsidP="00C07EF7">
      <w:pPr>
        <w:spacing w:after="0" w:line="276" w:lineRule="auto"/>
        <w:jc w:val="both"/>
        <w:rPr>
          <w:rFonts w:ascii="IAS Ribbon Sans Light" w:hAnsi="IAS Ribbon Sans Light" w:cs="Arial"/>
          <w:szCs w:val="19"/>
        </w:rPr>
      </w:pPr>
    </w:p>
    <w:p w14:paraId="7CE84A0A" w14:textId="267CD95C" w:rsidR="00356937" w:rsidRDefault="00356937" w:rsidP="00356937">
      <w:pPr>
        <w:rPr>
          <w:rFonts w:ascii="IAS Ribbon Sans Bold" w:hAnsi="IAS Ribbon Sans Bold"/>
          <w:b/>
          <w:color w:val="617F09" w:themeColor="text2"/>
          <w:sz w:val="20"/>
          <w:szCs w:val="20"/>
        </w:rPr>
      </w:pPr>
      <w:r>
        <w:rPr>
          <w:rFonts w:ascii="IAS Ribbon Sans Bold" w:hAnsi="IAS Ribbon Sans Bold"/>
          <w:b/>
          <w:color w:val="617F09" w:themeColor="text2"/>
          <w:sz w:val="20"/>
          <w:szCs w:val="20"/>
        </w:rPr>
        <w:t xml:space="preserve">Section 6: </w:t>
      </w:r>
      <w:r w:rsidR="003B0498">
        <w:rPr>
          <w:rFonts w:ascii="IAS Ribbon Sans Bold" w:hAnsi="IAS Ribbon Sans Bold"/>
          <w:b/>
          <w:color w:val="617F09" w:themeColor="text2"/>
          <w:sz w:val="20"/>
          <w:szCs w:val="20"/>
        </w:rPr>
        <w:t>Applicant signature</w:t>
      </w:r>
    </w:p>
    <w:p w14:paraId="41991B36" w14:textId="77777777" w:rsidR="004B238E" w:rsidRPr="00A46154" w:rsidRDefault="004B238E" w:rsidP="004B238E">
      <w:pPr>
        <w:spacing w:after="0" w:line="276" w:lineRule="auto"/>
        <w:jc w:val="both"/>
        <w:rPr>
          <w:rFonts w:ascii="IAS Ribbon Sans Light" w:hAnsi="IAS Ribbon Sans Light" w:cs="Arial"/>
          <w:szCs w:val="19"/>
        </w:rPr>
      </w:pPr>
      <w:r w:rsidRPr="00A46154">
        <w:rPr>
          <w:rFonts w:ascii="IAS Ribbon Sans Light" w:hAnsi="IAS Ribbon Sans Light" w:cs="Arial"/>
          <w:szCs w:val="19"/>
        </w:rPr>
        <w:t xml:space="preserve">I, the undersigned, certify that: (a) the information herein is true and complete to the best of my knowledge. I am aware that any false, fictitious or fraudulent statement may subject me to criminal, civil or administrative penalties. </w:t>
      </w:r>
    </w:p>
    <w:p w14:paraId="29B5BF55" w14:textId="77777777" w:rsidR="004B238E" w:rsidRPr="00A46154" w:rsidRDefault="004B238E" w:rsidP="004B238E">
      <w:pPr>
        <w:spacing w:after="0" w:line="276" w:lineRule="auto"/>
        <w:jc w:val="both"/>
        <w:rPr>
          <w:rFonts w:ascii="IAS Ribbon Sans Light" w:hAnsi="IAS Ribbon Sans Light" w:cs="Arial"/>
          <w:szCs w:val="19"/>
        </w:rPr>
      </w:pPr>
    </w:p>
    <w:p w14:paraId="3C79FC1E" w14:textId="4BE833F3" w:rsidR="004B238E" w:rsidRPr="004B238E" w:rsidRDefault="00000000" w:rsidP="004B238E">
      <w:pPr>
        <w:spacing w:after="0" w:line="276" w:lineRule="auto"/>
        <w:jc w:val="both"/>
        <w:rPr>
          <w:rFonts w:ascii="IAS Ribbon Sans Light" w:hAnsi="IAS Ribbon Sans Light" w:cs="Arial"/>
          <w:color w:val="FF0000"/>
          <w:szCs w:val="19"/>
        </w:rPr>
      </w:pPr>
      <w:sdt>
        <w:sdtPr>
          <w:rPr>
            <w:rFonts w:ascii="IAS Ribbon Sans Light" w:hAnsi="IAS Ribbon Sans Light" w:cs="Arial"/>
            <w:szCs w:val="19"/>
          </w:rPr>
          <w:id w:val="1555584633"/>
          <w14:checkbox>
            <w14:checked w14:val="0"/>
            <w14:checkedState w14:val="2612" w14:font="MS Gothic"/>
            <w14:uncheckedState w14:val="2610" w14:font="MS Gothic"/>
          </w14:checkbox>
        </w:sdtPr>
        <w:sdtContent>
          <w:r w:rsidR="004B238E">
            <w:rPr>
              <w:rFonts w:ascii="MS Gothic" w:eastAsia="MS Gothic" w:hAnsi="MS Gothic" w:cs="Arial" w:hint="eastAsia"/>
              <w:szCs w:val="19"/>
            </w:rPr>
            <w:t>☐</w:t>
          </w:r>
        </w:sdtContent>
      </w:sdt>
      <w:r w:rsidR="004B238E">
        <w:rPr>
          <w:rFonts w:ascii="IAS Ribbon Sans Light" w:hAnsi="IAS Ribbon Sans Light" w:cs="Arial"/>
          <w:szCs w:val="19"/>
        </w:rPr>
        <w:t xml:space="preserve"> </w:t>
      </w:r>
      <w:r w:rsidR="004B238E" w:rsidRPr="004B238E">
        <w:rPr>
          <w:rFonts w:ascii="IAS Ribbon Sans Light" w:hAnsi="IAS Ribbon Sans Light" w:cs="Arial"/>
          <w:szCs w:val="19"/>
        </w:rPr>
        <w:t>I agree</w:t>
      </w:r>
    </w:p>
    <w:p w14:paraId="2EC9D561" w14:textId="77777777" w:rsidR="004B238E" w:rsidRPr="004B238E" w:rsidRDefault="004B238E" w:rsidP="004B238E">
      <w:pPr>
        <w:spacing w:after="0" w:line="276" w:lineRule="auto"/>
        <w:ind w:right="-180"/>
        <w:jc w:val="both"/>
        <w:rPr>
          <w:rFonts w:ascii="IAS Ribbon Sans Light" w:eastAsia="IAS Ribbon Sans Light" w:hAnsi="IAS Ribbon Sans Light" w:cs="IAS Ribbon Sans Light"/>
          <w:color w:val="000000" w:themeColor="text1"/>
          <w:szCs w:val="19"/>
          <w:highlight w:val="yellow"/>
        </w:rPr>
      </w:pPr>
    </w:p>
    <w:p w14:paraId="100BB2D9" w14:textId="0849821A" w:rsidR="004B238E" w:rsidRPr="004B238E" w:rsidRDefault="00000000" w:rsidP="004B238E">
      <w:pPr>
        <w:spacing w:after="0" w:line="276" w:lineRule="auto"/>
        <w:ind w:right="-180"/>
        <w:jc w:val="both"/>
        <w:rPr>
          <w:rFonts w:ascii="IAS Ribbon Sans Light" w:hAnsi="IAS Ribbon Sans Light" w:cs="Arial"/>
          <w:szCs w:val="19"/>
        </w:rPr>
      </w:pPr>
      <w:sdt>
        <w:sdtPr>
          <w:rPr>
            <w:rFonts w:ascii="IAS Ribbon Sans Light" w:eastAsia="IAS Ribbon Sans Light" w:hAnsi="IAS Ribbon Sans Light" w:cs="IAS Ribbon Sans Light"/>
            <w:color w:val="000000" w:themeColor="text1"/>
            <w:szCs w:val="19"/>
          </w:rPr>
          <w:id w:val="2077163986"/>
          <w14:checkbox>
            <w14:checked w14:val="0"/>
            <w14:checkedState w14:val="2612" w14:font="MS Gothic"/>
            <w14:uncheckedState w14:val="2610" w14:font="MS Gothic"/>
          </w14:checkbox>
        </w:sdtPr>
        <w:sdtContent>
          <w:r w:rsidR="004B238E">
            <w:rPr>
              <w:rFonts w:ascii="MS Gothic" w:eastAsia="MS Gothic" w:hAnsi="MS Gothic" w:cs="IAS Ribbon Sans Light" w:hint="eastAsia"/>
              <w:color w:val="000000" w:themeColor="text1"/>
              <w:szCs w:val="19"/>
            </w:rPr>
            <w:t>☐</w:t>
          </w:r>
        </w:sdtContent>
      </w:sdt>
      <w:r w:rsidR="004B238E">
        <w:rPr>
          <w:rFonts w:ascii="IAS Ribbon Sans Light" w:eastAsia="IAS Ribbon Sans Light" w:hAnsi="IAS Ribbon Sans Light" w:cs="IAS Ribbon Sans Light"/>
          <w:color w:val="000000" w:themeColor="text1"/>
          <w:szCs w:val="19"/>
        </w:rPr>
        <w:t xml:space="preserve"> </w:t>
      </w:r>
      <w:r w:rsidR="004B238E" w:rsidRPr="004B238E">
        <w:rPr>
          <w:rFonts w:ascii="IAS Ribbon Sans Light" w:eastAsia="IAS Ribbon Sans Light" w:hAnsi="IAS Ribbon Sans Light" w:cs="IAS Ribbon Sans Light"/>
          <w:color w:val="000000" w:themeColor="text1"/>
          <w:szCs w:val="19"/>
        </w:rPr>
        <w:t xml:space="preserve">I understand that my application will be screened for AI-generated content, and that excessive reliance on AI tools will result in my application not being considered further. </w:t>
      </w:r>
    </w:p>
    <w:p w14:paraId="30D2EF4D" w14:textId="77777777" w:rsidR="003B0498" w:rsidRDefault="003B0498" w:rsidP="00356937">
      <w:pPr>
        <w:rPr>
          <w:rFonts w:ascii="IAS Ribbon Sans Bold" w:hAnsi="IAS Ribbon Sans Bold"/>
          <w:b/>
          <w:color w:val="617F09" w:themeColor="text2"/>
          <w:sz w:val="20"/>
          <w:szCs w:val="20"/>
        </w:rPr>
      </w:pPr>
    </w:p>
    <w:p w14:paraId="11097414" w14:textId="596231CB" w:rsidR="00756A82" w:rsidRPr="00756A82" w:rsidRDefault="00756A82" w:rsidP="0B7CC413">
      <w:pPr>
        <w:spacing w:after="0" w:line="276" w:lineRule="auto"/>
        <w:ind w:right="-180"/>
        <w:jc w:val="both"/>
        <w:rPr>
          <w:rFonts w:ascii="IAS Ribbon Sans Light" w:eastAsia="IAS Ribbon Sans Light" w:hAnsi="IAS Ribbon Sans Light" w:cs="IAS Ribbon Sans Light"/>
        </w:rPr>
      </w:pPr>
      <w:r w:rsidRPr="0B7CC413">
        <w:rPr>
          <w:rFonts w:ascii="IAS Ribbon Sans Light" w:eastAsia="IAS Ribbon Sans Light" w:hAnsi="IAS Ribbon Sans Light" w:cs="IAS Ribbon Sans Light"/>
        </w:rPr>
        <w:t xml:space="preserve">A </w:t>
      </w:r>
      <w:r w:rsidR="00330D3F" w:rsidRPr="0B7CC413">
        <w:rPr>
          <w:rFonts w:ascii="IAS Ribbon Sans Light" w:eastAsia="IAS Ribbon Sans Light" w:hAnsi="IAS Ribbon Sans Light" w:cs="IAS Ribbon Sans Light"/>
        </w:rPr>
        <w:t xml:space="preserve">PDF </w:t>
      </w:r>
      <w:r w:rsidRPr="0B7CC413">
        <w:rPr>
          <w:rFonts w:ascii="IAS Ribbon Sans Light" w:eastAsia="IAS Ribbon Sans Light" w:hAnsi="IAS Ribbon Sans Light" w:cs="IAS Ribbon Sans Light"/>
        </w:rPr>
        <w:t xml:space="preserve">copy of this application form, your CV and letter of reference must be sent by email to </w:t>
      </w:r>
      <w:hyperlink r:id="rId14">
        <w:r w:rsidRPr="0B7CC413">
          <w:rPr>
            <w:rStyle w:val="Hyperlink"/>
            <w:rFonts w:ascii="IAS Ribbon Sans Light" w:eastAsia="IAS Ribbon Sans Light" w:hAnsi="IAS Ribbon Sans Light" w:cs="IAS Ribbon Sans Light"/>
          </w:rPr>
          <w:t>hivprevention@iasociety.org</w:t>
        </w:r>
      </w:hyperlink>
      <w:r w:rsidRPr="0B7CC413">
        <w:rPr>
          <w:rFonts w:ascii="IAS Ribbon Sans Light" w:eastAsia="IAS Ribbon Sans Light" w:hAnsi="IAS Ribbon Sans Light" w:cs="IAS Ribbon Sans Light"/>
        </w:rPr>
        <w:t xml:space="preserve"> no later than 15 February 2026, 23:00 CET. Successful applicants will be notified in March 2026.</w:t>
      </w:r>
    </w:p>
    <w:p w14:paraId="11F8CE27" w14:textId="77777777" w:rsidR="00756A82" w:rsidRDefault="00756A82" w:rsidP="00356937">
      <w:pPr>
        <w:rPr>
          <w:rFonts w:ascii="IAS Ribbon Sans Bold" w:hAnsi="IAS Ribbon Sans Bold"/>
          <w:b/>
          <w:color w:val="617F09" w:themeColor="text2"/>
          <w:sz w:val="20"/>
          <w:szCs w:val="20"/>
        </w:rPr>
      </w:pPr>
    </w:p>
    <w:p w14:paraId="2FAC37E0" w14:textId="77777777" w:rsidR="00356937" w:rsidRPr="00C07EF7" w:rsidRDefault="00356937" w:rsidP="00C07EF7">
      <w:pPr>
        <w:spacing w:after="0" w:line="276" w:lineRule="auto"/>
        <w:jc w:val="both"/>
        <w:rPr>
          <w:rFonts w:ascii="IAS Ribbon Sans Light" w:hAnsi="IAS Ribbon Sans Light" w:cs="Arial"/>
          <w:szCs w:val="19"/>
        </w:rPr>
      </w:pPr>
    </w:p>
    <w:sectPr w:rsidR="00356937" w:rsidRPr="00C07EF7" w:rsidSect="007D0A48">
      <w:headerReference w:type="default" r:id="rId15"/>
      <w:headerReference w:type="first" r:id="rId16"/>
      <w:pgSz w:w="11906" w:h="16838" w:code="9"/>
      <w:pgMar w:top="2835" w:right="1418" w:bottom="1701" w:left="1418"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FC0B2" w14:textId="77777777" w:rsidR="003368E0" w:rsidRDefault="003368E0" w:rsidP="00FF5FAD">
      <w:pPr>
        <w:spacing w:line="240" w:lineRule="auto"/>
      </w:pPr>
      <w:r>
        <w:separator/>
      </w:r>
    </w:p>
  </w:endnote>
  <w:endnote w:type="continuationSeparator" w:id="0">
    <w:p w14:paraId="109BF3E4" w14:textId="77777777" w:rsidR="003368E0" w:rsidRDefault="003368E0" w:rsidP="00FF5F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5BFF7D37-DCD5-B74B-9744-B89BEEB3DA44}"/>
  </w:font>
  <w:font w:name="Times New Roman">
    <w:panose1 w:val="02020603050405020304"/>
    <w:charset w:val="00"/>
    <w:family w:val="roman"/>
    <w:pitch w:val="variable"/>
    <w:sig w:usb0="E0002EFF" w:usb1="C000785B" w:usb2="00000009" w:usb3="00000000" w:csb0="000001FF" w:csb1="00000000"/>
    <w:embedRegular r:id="rId2" w:fontKey="{322A613F-6311-5943-9B2E-E39AD0B54C82}"/>
    <w:embedBold r:id="rId3" w:fontKey="{FCF872FB-BF5F-C548-BDFA-554AACED51DB}"/>
    <w:embedItalic r:id="rId4" w:fontKey="{D2C0E012-8870-4247-9433-6133827F6375}"/>
  </w:font>
  <w:font w:name="Courier New">
    <w:panose1 w:val="02070309020205020404"/>
    <w:charset w:val="00"/>
    <w:family w:val="modern"/>
    <w:pitch w:val="fixed"/>
    <w:sig w:usb0="E0002EFF" w:usb1="C0007843" w:usb2="00000009" w:usb3="00000000" w:csb0="000001FF" w:csb1="00000000"/>
    <w:embedRegular r:id="rId5" w:fontKey="{DBC8BA6A-778E-FD46-8789-A739F108B474}"/>
  </w:font>
  <w:font w:name="Wingdings">
    <w:panose1 w:val="05000000000000000000"/>
    <w:charset w:val="4D"/>
    <w:family w:val="decorative"/>
    <w:pitch w:val="variable"/>
    <w:sig w:usb0="00000003" w:usb1="00000000" w:usb2="00000000" w:usb3="00000000" w:csb0="80000001" w:csb1="00000000"/>
    <w:embedRegular r:id="rId6" w:fontKey="{CCC78D29-793B-1B4E-BA58-6ECF78528D14}"/>
  </w:font>
  <w:font w:name="IAS Ribbon Sans Light">
    <w:altName w:val="Calibri"/>
    <w:panose1 w:val="00000000000000000000"/>
    <w:charset w:val="00"/>
    <w:family w:val="auto"/>
    <w:notTrueType/>
    <w:pitch w:val="variable"/>
    <w:sig w:usb0="A00000FF" w:usb1="5001E47B" w:usb2="00000000" w:usb3="00000000" w:csb0="0000009B"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7" w:fontKey="{CA4F52C3-D67A-1941-B5C2-73BFD6E083FC}"/>
    <w:embedBold r:id="rId8" w:fontKey="{EBD59155-DEF4-F541-A3DC-176C110FBDC1}"/>
    <w:embedItalic r:id="rId9" w:fontKey="{7206E4EB-7433-EB4F-B77D-F21B874E1163}"/>
    <w:embedBoldItalic r:id="rId10" w:fontKey="{68EABDA6-A51D-DC45-9907-EF77ABFEFC44}"/>
  </w:font>
  <w:font w:name="IAS Ribbon Sans Bold">
    <w:altName w:val="Calibri"/>
    <w:panose1 w:val="00000000000000000000"/>
    <w:charset w:val="00"/>
    <w:family w:val="auto"/>
    <w:notTrueType/>
    <w:pitch w:val="variable"/>
    <w:sig w:usb0="A00000FF" w:usb1="5001E47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embedRegular r:id="rId11" w:subsetted="1" w:fontKey="{FFBA21D6-BFBC-0847-9613-B311ACCEFAEF}"/>
  </w:font>
  <w:font w:name="Segoe UI">
    <w:panose1 w:val="020B0502040204020203"/>
    <w:charset w:val="00"/>
    <w:family w:val="swiss"/>
    <w:pitch w:val="variable"/>
    <w:sig w:usb0="E4002EFF" w:usb1="C000E47F" w:usb2="00000009" w:usb3="00000000" w:csb0="000001FF" w:csb1="00000000"/>
    <w:embedRegular r:id="rId12" w:fontKey="{1BC5BD8C-B90C-5B45-9CE0-2F25DA1BA8D9}"/>
    <w:embedBold r:id="rId13" w:fontKey="{CBD5F11C-32FE-9E41-A1E2-76133A10C419}"/>
  </w:font>
  <w:font w:name="Cambria Math">
    <w:panose1 w:val="02040503050406030204"/>
    <w:charset w:val="00"/>
    <w:family w:val="roman"/>
    <w:pitch w:val="variable"/>
    <w:sig w:usb0="E00006FF" w:usb1="420024FF" w:usb2="02000000" w:usb3="00000000" w:csb0="0000019F" w:csb1="00000000"/>
    <w:embedRegular r:id="rId14" w:fontKey="{A68DD81F-7BFB-534F-9084-5986611F074B}"/>
    <w:embedBold r:id="rId15" w:fontKey="{33E31F0B-766F-4644-BB4C-A7698AE056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19B0E" w14:textId="77777777" w:rsidR="003368E0" w:rsidRDefault="003368E0" w:rsidP="00FF5FAD">
      <w:pPr>
        <w:spacing w:line="240" w:lineRule="auto"/>
      </w:pPr>
      <w:r>
        <w:separator/>
      </w:r>
    </w:p>
  </w:footnote>
  <w:footnote w:type="continuationSeparator" w:id="0">
    <w:p w14:paraId="76338F38" w14:textId="77777777" w:rsidR="003368E0" w:rsidRDefault="003368E0" w:rsidP="00FF5F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4FB1B" w14:textId="77777777" w:rsidR="00171E47" w:rsidRDefault="00260DB1" w:rsidP="00171E47">
    <w:pPr>
      <w:pStyle w:val="Header"/>
    </w:pPr>
    <w:r>
      <w:rPr>
        <w:noProof/>
        <w:lang w:eastAsia="en-GB"/>
      </w:rPr>
      <w:drawing>
        <wp:anchor distT="0" distB="0" distL="114300" distR="114300" simplePos="0" relativeHeight="251681792" behindDoc="0" locked="1" layoutInCell="1" allowOverlap="0" wp14:anchorId="30E0CA45" wp14:editId="3ABC7755">
          <wp:simplePos x="0" y="0"/>
          <wp:positionH relativeFrom="page">
            <wp:posOffset>774065</wp:posOffset>
          </wp:positionH>
          <wp:positionV relativeFrom="page">
            <wp:posOffset>381635</wp:posOffset>
          </wp:positionV>
          <wp:extent cx="1796400" cy="1155600"/>
          <wp:effectExtent l="0" t="0" r="0" b="635"/>
          <wp:wrapThrough wrapText="bothSides">
            <wp:wrapPolygon edited="0">
              <wp:start x="0" y="0"/>
              <wp:lineTo x="0" y="21374"/>
              <wp:lineTo x="21386" y="21374"/>
              <wp:lineTo x="21386" y="0"/>
              <wp:lineTo x="0" y="0"/>
            </wp:wrapPolygon>
          </wp:wrapThrough>
          <wp:docPr id="1398527200" name="Picture 1" descr="A logo with a green circle and a yellow and blue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27200" name="Picture 1" descr="A logo with a green circle and a yellow and blue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96400" cy="1155600"/>
                  </a:xfrm>
                  <a:prstGeom prst="rect">
                    <a:avLst/>
                  </a:prstGeom>
                </pic:spPr>
              </pic:pic>
            </a:graphicData>
          </a:graphic>
          <wp14:sizeRelH relativeFrom="margin">
            <wp14:pctWidth>0</wp14:pctWidth>
          </wp14:sizeRelH>
          <wp14:sizeRelV relativeFrom="margin">
            <wp14:pctHeight>0</wp14:pctHeight>
          </wp14:sizeRelV>
        </wp:anchor>
      </w:drawing>
    </w:r>
    <w:r w:rsidR="00171E47">
      <w:rPr>
        <w:noProof/>
        <w:lang w:eastAsia="en-GB"/>
      </w:rPr>
      <mc:AlternateContent>
        <mc:Choice Requires="wps">
          <w:drawing>
            <wp:anchor distT="0" distB="0" distL="114300" distR="114300" simplePos="0" relativeHeight="251680768" behindDoc="0" locked="1" layoutInCell="1" allowOverlap="1" wp14:anchorId="6B3ACF8B" wp14:editId="4A38F544">
              <wp:simplePos x="0" y="0"/>
              <wp:positionH relativeFrom="page">
                <wp:posOffset>-146685</wp:posOffset>
              </wp:positionH>
              <wp:positionV relativeFrom="page">
                <wp:posOffset>8565515</wp:posOffset>
              </wp:positionV>
              <wp:extent cx="1504315" cy="278130"/>
              <wp:effectExtent l="3493" t="9207" r="0" b="0"/>
              <wp:wrapNone/>
              <wp:docPr id="67" name="Textfeld 67"/>
              <wp:cNvGraphicFramePr/>
              <a:graphic xmlns:a="http://schemas.openxmlformats.org/drawingml/2006/main">
                <a:graphicData uri="http://schemas.microsoft.com/office/word/2010/wordprocessingShape">
                  <wps:wsp>
                    <wps:cNvSpPr txBox="1"/>
                    <wps:spPr>
                      <a:xfrm rot="16200000">
                        <a:off x="0" y="0"/>
                        <a:ext cx="1504315" cy="278130"/>
                      </a:xfrm>
                      <a:prstGeom prst="rect">
                        <a:avLst/>
                      </a:prstGeom>
                      <a:noFill/>
                      <a:ln w="6350">
                        <a:noFill/>
                      </a:ln>
                    </wps:spPr>
                    <wps:txbx>
                      <w:txbxContent>
                        <w:p w14:paraId="56C8921B" w14:textId="77777777" w:rsidR="00171E47" w:rsidRPr="00260DB1" w:rsidRDefault="00260DB1" w:rsidP="00171E47">
                          <w:pPr>
                            <w:spacing w:line="180" w:lineRule="atLeast"/>
                            <w:rPr>
                              <w:sz w:val="16"/>
                              <w:szCs w:val="16"/>
                            </w:rPr>
                          </w:pPr>
                          <w:r w:rsidRPr="00260DB1">
                            <w:rPr>
                              <w:sz w:val="16"/>
                              <w:szCs w:val="16"/>
                            </w:rPr>
                            <w:t>aids2026</w:t>
                          </w:r>
                          <w:r w:rsidR="00171E47" w:rsidRPr="00260DB1">
                            <w:rPr>
                              <w:sz w:val="16"/>
                              <w:szCs w:val="16"/>
                            </w:rPr>
                            <w:t>.org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ACF8B" id="_x0000_t202" coordsize="21600,21600" o:spt="202" path="m,l,21600r21600,l21600,xe">
              <v:stroke joinstyle="miter"/>
              <v:path gradientshapeok="t" o:connecttype="rect"/>
            </v:shapetype>
            <v:shape id="Textfeld 67" o:spid="_x0000_s1051" type="#_x0000_t202" style="position:absolute;margin-left:-11.55pt;margin-top:674.45pt;width:118.45pt;height:21.9pt;rotation:-90;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" filled="f" stroked="f" strokeweight=".5pt">
              <v:textbox inset="0,0,0,0">
                <w:txbxContent>
                  <w:p w14:paraId="56C8921B" w14:textId="77777777" w:rsidR="00171E47" w:rsidRPr="00260DB1" w:rsidRDefault="00260DB1" w:rsidP="00171E47">
                    <w:pPr>
                      <w:spacing w:line="180" w:lineRule="atLeast"/>
                      <w:rPr>
                        <w:sz w:val="16"/>
                        <w:szCs w:val="16"/>
                      </w:rPr>
                    </w:pPr>
                    <w:r w:rsidRPr="00260DB1">
                      <w:rPr>
                        <w:sz w:val="16"/>
                        <w:szCs w:val="16"/>
                      </w:rPr>
                      <w:t>aids2026</w:t>
                    </w:r>
                    <w:r w:rsidR="00171E47" w:rsidRPr="00260DB1">
                      <w:rPr>
                        <w:sz w:val="16"/>
                        <w:szCs w:val="16"/>
                      </w:rPr>
                      <w:t>.org</w:t>
                    </w: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3C9FA" w14:textId="77777777" w:rsidR="00FF5FAD" w:rsidRDefault="00007F26" w:rsidP="00171E47">
    <w:pPr>
      <w:pStyle w:val="Header"/>
    </w:pPr>
    <w:r>
      <w:rPr>
        <w:noProof/>
        <w:lang w:eastAsia="en-GB"/>
      </w:rPr>
      <mc:AlternateContent>
        <mc:Choice Requires="wps">
          <w:drawing>
            <wp:anchor distT="0" distB="0" distL="114300" distR="114300" simplePos="0" relativeHeight="251665408" behindDoc="0" locked="1" layoutInCell="1" allowOverlap="1" wp14:anchorId="06260F98" wp14:editId="7D30DE2E">
              <wp:simplePos x="0" y="0"/>
              <wp:positionH relativeFrom="page">
                <wp:posOffset>-75565</wp:posOffset>
              </wp:positionH>
              <wp:positionV relativeFrom="page">
                <wp:posOffset>9129395</wp:posOffset>
              </wp:positionV>
              <wp:extent cx="1651635" cy="278130"/>
              <wp:effectExtent l="953" t="0" r="317" b="318"/>
              <wp:wrapNone/>
              <wp:docPr id="21" name="Textfeld 21"/>
              <wp:cNvGraphicFramePr/>
              <a:graphic xmlns:a="http://schemas.openxmlformats.org/drawingml/2006/main">
                <a:graphicData uri="http://schemas.microsoft.com/office/word/2010/wordprocessingShape">
                  <wps:wsp>
                    <wps:cNvSpPr txBox="1"/>
                    <wps:spPr>
                      <a:xfrm rot="16200000">
                        <a:off x="0" y="0"/>
                        <a:ext cx="1651635" cy="278130"/>
                      </a:xfrm>
                      <a:prstGeom prst="rect">
                        <a:avLst/>
                      </a:prstGeom>
                      <a:noFill/>
                      <a:ln w="6350">
                        <a:noFill/>
                      </a:ln>
                    </wps:spPr>
                    <wps:txbx>
                      <w:txbxContent>
                        <w:p w14:paraId="18D8F5FA" w14:textId="77777777" w:rsidR="00007F26" w:rsidRPr="003E3C56" w:rsidRDefault="007D0A48" w:rsidP="00E24881">
                          <w:pPr>
                            <w:spacing w:line="180" w:lineRule="atLeast"/>
                            <w:rPr>
                              <w:sz w:val="13"/>
                              <w:szCs w:val="13"/>
                            </w:rPr>
                          </w:pPr>
                          <w:r>
                            <w:rPr>
                              <w:sz w:val="13"/>
                              <w:szCs w:val="13"/>
                            </w:rPr>
                            <w:t>aids2024.org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06260F98">
              <v:stroke joinstyle="miter"/>
              <v:path gradientshapeok="t" o:connecttype="rect"/>
            </v:shapetype>
            <v:shape id="Textfeld 21" style="position:absolute;margin-left:-5.95pt;margin-top:718.85pt;width:130.05pt;height:21.9pt;rotation:-90;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5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">
              <v:textbox inset="0,0,0,0">
                <w:txbxContent>
                  <w:p w:rsidRPr="003E3C56" w:rsidR="00007F26" w:rsidP="00E24881" w:rsidRDefault="007D0A48" w14:paraId="18D8F5FA" w14:textId="77777777">
                    <w:pPr>
                      <w:spacing w:line="180" w:lineRule="atLeast"/>
                      <w:rPr>
                        <w:sz w:val="13"/>
                        <w:szCs w:val="13"/>
                      </w:rPr>
                    </w:pPr>
                    <w:r>
                      <w:rPr>
                        <w:sz w:val="13"/>
                        <w:szCs w:val="13"/>
                      </w:rPr>
                      <w:t>aids2024.org</w:t>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229DB"/>
    <w:multiLevelType w:val="hybridMultilevel"/>
    <w:tmpl w:val="E9E0E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D2343"/>
    <w:multiLevelType w:val="hybridMultilevel"/>
    <w:tmpl w:val="E7F8D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81560"/>
    <w:multiLevelType w:val="multilevel"/>
    <w:tmpl w:val="6904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F104C2"/>
    <w:multiLevelType w:val="hybridMultilevel"/>
    <w:tmpl w:val="9210015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20330447"/>
    <w:multiLevelType w:val="multilevel"/>
    <w:tmpl w:val="6B08A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32275F"/>
    <w:multiLevelType w:val="multilevel"/>
    <w:tmpl w:val="38B25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684B60"/>
    <w:multiLevelType w:val="multilevel"/>
    <w:tmpl w:val="D332B69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5DC56B8"/>
    <w:multiLevelType w:val="multilevel"/>
    <w:tmpl w:val="2AC66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E31A1A"/>
    <w:multiLevelType w:val="hybridMultilevel"/>
    <w:tmpl w:val="20F83472"/>
    <w:lvl w:ilvl="0" w:tplc="9634C5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590233"/>
    <w:multiLevelType w:val="multilevel"/>
    <w:tmpl w:val="0650A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FEF5AB3"/>
    <w:multiLevelType w:val="hybridMultilevel"/>
    <w:tmpl w:val="7988F27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55002BC1"/>
    <w:multiLevelType w:val="multilevel"/>
    <w:tmpl w:val="3A5895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6734D5C"/>
    <w:multiLevelType w:val="hybridMultilevel"/>
    <w:tmpl w:val="321CA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E56D71"/>
    <w:multiLevelType w:val="multilevel"/>
    <w:tmpl w:val="B5366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837C73"/>
    <w:multiLevelType w:val="hybridMultilevel"/>
    <w:tmpl w:val="4AF88BE6"/>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15" w15:restartNumberingAfterBreak="0">
    <w:nsid w:val="772F1F43"/>
    <w:multiLevelType w:val="hybridMultilevel"/>
    <w:tmpl w:val="2BE8C2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086078580">
    <w:abstractNumId w:val="3"/>
  </w:num>
  <w:num w:numId="2" w16cid:durableId="263274259">
    <w:abstractNumId w:val="1"/>
  </w:num>
  <w:num w:numId="3" w16cid:durableId="963657499">
    <w:abstractNumId w:val="7"/>
  </w:num>
  <w:num w:numId="4" w16cid:durableId="1520117184">
    <w:abstractNumId w:val="14"/>
  </w:num>
  <w:num w:numId="5" w16cid:durableId="1302659349">
    <w:abstractNumId w:val="13"/>
  </w:num>
  <w:num w:numId="6" w16cid:durableId="1577325345">
    <w:abstractNumId w:val="4"/>
  </w:num>
  <w:num w:numId="7" w16cid:durableId="235943343">
    <w:abstractNumId w:val="2"/>
  </w:num>
  <w:num w:numId="8" w16cid:durableId="1943340437">
    <w:abstractNumId w:val="5"/>
  </w:num>
  <w:num w:numId="9" w16cid:durableId="179900658">
    <w:abstractNumId w:val="11"/>
  </w:num>
  <w:num w:numId="10" w16cid:durableId="459811806">
    <w:abstractNumId w:val="9"/>
  </w:num>
  <w:num w:numId="11" w16cid:durableId="1552226424">
    <w:abstractNumId w:val="15"/>
  </w:num>
  <w:num w:numId="12" w16cid:durableId="1561747387">
    <w:abstractNumId w:val="10"/>
  </w:num>
  <w:num w:numId="13" w16cid:durableId="1904675162">
    <w:abstractNumId w:val="0"/>
  </w:num>
  <w:num w:numId="14" w16cid:durableId="1564486677">
    <w:abstractNumId w:val="12"/>
  </w:num>
  <w:num w:numId="15" w16cid:durableId="463280879">
    <w:abstractNumId w:val="6"/>
  </w:num>
  <w:num w:numId="16" w16cid:durableId="561134440">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embedTrueType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I3M7UwMjI2tDAxsbBU0lEKTi0uzszPAykwrgUA+koitywAAAA="/>
  </w:docVars>
  <w:rsids>
    <w:rsidRoot w:val="000A1E44"/>
    <w:rsid w:val="00007F26"/>
    <w:rsid w:val="00012AEE"/>
    <w:rsid w:val="00012CA7"/>
    <w:rsid w:val="00016B7E"/>
    <w:rsid w:val="0002124A"/>
    <w:rsid w:val="0002610B"/>
    <w:rsid w:val="00065743"/>
    <w:rsid w:val="00070AA1"/>
    <w:rsid w:val="00074486"/>
    <w:rsid w:val="000807BE"/>
    <w:rsid w:val="000853E3"/>
    <w:rsid w:val="0009055E"/>
    <w:rsid w:val="000930E5"/>
    <w:rsid w:val="00095A45"/>
    <w:rsid w:val="000A1E44"/>
    <w:rsid w:val="000B0E8F"/>
    <w:rsid w:val="000D0EA4"/>
    <w:rsid w:val="000E157F"/>
    <w:rsid w:val="001104B2"/>
    <w:rsid w:val="001133E0"/>
    <w:rsid w:val="00116F3B"/>
    <w:rsid w:val="00120357"/>
    <w:rsid w:val="00130B9A"/>
    <w:rsid w:val="001428B6"/>
    <w:rsid w:val="001455F1"/>
    <w:rsid w:val="00171E47"/>
    <w:rsid w:val="00182A08"/>
    <w:rsid w:val="00193CF7"/>
    <w:rsid w:val="00196ADB"/>
    <w:rsid w:val="001D1CE9"/>
    <w:rsid w:val="001D52CC"/>
    <w:rsid w:val="001D6BE9"/>
    <w:rsid w:val="001F339B"/>
    <w:rsid w:val="00200473"/>
    <w:rsid w:val="00210F99"/>
    <w:rsid w:val="00215D63"/>
    <w:rsid w:val="00217575"/>
    <w:rsid w:val="002304AF"/>
    <w:rsid w:val="00233AD6"/>
    <w:rsid w:val="00235891"/>
    <w:rsid w:val="00241B1B"/>
    <w:rsid w:val="002479FD"/>
    <w:rsid w:val="00247CDF"/>
    <w:rsid w:val="00254B97"/>
    <w:rsid w:val="00260DB1"/>
    <w:rsid w:val="002813CE"/>
    <w:rsid w:val="002830FC"/>
    <w:rsid w:val="002903EE"/>
    <w:rsid w:val="002A616D"/>
    <w:rsid w:val="002C5664"/>
    <w:rsid w:val="002F18A2"/>
    <w:rsid w:val="003017F4"/>
    <w:rsid w:val="00306E70"/>
    <w:rsid w:val="003176DB"/>
    <w:rsid w:val="003179EE"/>
    <w:rsid w:val="00330D3F"/>
    <w:rsid w:val="003368E0"/>
    <w:rsid w:val="00356937"/>
    <w:rsid w:val="00360C10"/>
    <w:rsid w:val="00375FDB"/>
    <w:rsid w:val="00383D98"/>
    <w:rsid w:val="0039267A"/>
    <w:rsid w:val="003B0498"/>
    <w:rsid w:val="003E3C56"/>
    <w:rsid w:val="003E42E0"/>
    <w:rsid w:val="003F116D"/>
    <w:rsid w:val="00431935"/>
    <w:rsid w:val="0044571D"/>
    <w:rsid w:val="004515BE"/>
    <w:rsid w:val="004602BA"/>
    <w:rsid w:val="0047292D"/>
    <w:rsid w:val="004740ED"/>
    <w:rsid w:val="00484AC8"/>
    <w:rsid w:val="004957CF"/>
    <w:rsid w:val="004960F6"/>
    <w:rsid w:val="004B1C49"/>
    <w:rsid w:val="004B238E"/>
    <w:rsid w:val="004B2689"/>
    <w:rsid w:val="004D0E0C"/>
    <w:rsid w:val="004D191F"/>
    <w:rsid w:val="004E2FDD"/>
    <w:rsid w:val="00505954"/>
    <w:rsid w:val="005139DA"/>
    <w:rsid w:val="00516124"/>
    <w:rsid w:val="00563A34"/>
    <w:rsid w:val="005749FB"/>
    <w:rsid w:val="005A4F69"/>
    <w:rsid w:val="005B0FBE"/>
    <w:rsid w:val="005C265D"/>
    <w:rsid w:val="005D20AF"/>
    <w:rsid w:val="005F71EF"/>
    <w:rsid w:val="00612E1E"/>
    <w:rsid w:val="00627E7B"/>
    <w:rsid w:val="0063791B"/>
    <w:rsid w:val="00642A65"/>
    <w:rsid w:val="0064493C"/>
    <w:rsid w:val="00646248"/>
    <w:rsid w:val="00651E84"/>
    <w:rsid w:val="0067366A"/>
    <w:rsid w:val="0068041D"/>
    <w:rsid w:val="0068152D"/>
    <w:rsid w:val="00683008"/>
    <w:rsid w:val="00691431"/>
    <w:rsid w:val="00695AA0"/>
    <w:rsid w:val="006F7B73"/>
    <w:rsid w:val="00720269"/>
    <w:rsid w:val="00733C16"/>
    <w:rsid w:val="007360E3"/>
    <w:rsid w:val="007478E6"/>
    <w:rsid w:val="00756A82"/>
    <w:rsid w:val="0076073D"/>
    <w:rsid w:val="00783B82"/>
    <w:rsid w:val="00786026"/>
    <w:rsid w:val="00786BCF"/>
    <w:rsid w:val="007A0479"/>
    <w:rsid w:val="007A69A0"/>
    <w:rsid w:val="007D0A48"/>
    <w:rsid w:val="007E215C"/>
    <w:rsid w:val="007F65A5"/>
    <w:rsid w:val="0081336B"/>
    <w:rsid w:val="008225AC"/>
    <w:rsid w:val="008425F5"/>
    <w:rsid w:val="00843FC8"/>
    <w:rsid w:val="008505D7"/>
    <w:rsid w:val="00857813"/>
    <w:rsid w:val="0087029F"/>
    <w:rsid w:val="008812A6"/>
    <w:rsid w:val="008A1BBE"/>
    <w:rsid w:val="008A40D1"/>
    <w:rsid w:val="008A4724"/>
    <w:rsid w:val="008C3B79"/>
    <w:rsid w:val="008E2838"/>
    <w:rsid w:val="008E5E67"/>
    <w:rsid w:val="008F7983"/>
    <w:rsid w:val="009076FC"/>
    <w:rsid w:val="00937071"/>
    <w:rsid w:val="00944095"/>
    <w:rsid w:val="00970D05"/>
    <w:rsid w:val="0098060F"/>
    <w:rsid w:val="0099567F"/>
    <w:rsid w:val="009F73E7"/>
    <w:rsid w:val="00A06340"/>
    <w:rsid w:val="00A17022"/>
    <w:rsid w:val="00A20810"/>
    <w:rsid w:val="00A256BF"/>
    <w:rsid w:val="00A31BBE"/>
    <w:rsid w:val="00AB14B8"/>
    <w:rsid w:val="00AC440B"/>
    <w:rsid w:val="00AD5193"/>
    <w:rsid w:val="00AD7568"/>
    <w:rsid w:val="00AE53FE"/>
    <w:rsid w:val="00B02504"/>
    <w:rsid w:val="00B025FC"/>
    <w:rsid w:val="00B03F11"/>
    <w:rsid w:val="00B24ADF"/>
    <w:rsid w:val="00B3384A"/>
    <w:rsid w:val="00B36D2A"/>
    <w:rsid w:val="00B44D4B"/>
    <w:rsid w:val="00B81C84"/>
    <w:rsid w:val="00BC6673"/>
    <w:rsid w:val="00BD3366"/>
    <w:rsid w:val="00BF0411"/>
    <w:rsid w:val="00C002C3"/>
    <w:rsid w:val="00C07EF7"/>
    <w:rsid w:val="00C250F5"/>
    <w:rsid w:val="00C304DE"/>
    <w:rsid w:val="00CD00D2"/>
    <w:rsid w:val="00CD1373"/>
    <w:rsid w:val="00CE6E8F"/>
    <w:rsid w:val="00CF4848"/>
    <w:rsid w:val="00D113F7"/>
    <w:rsid w:val="00D116C4"/>
    <w:rsid w:val="00D14B80"/>
    <w:rsid w:val="00D232B6"/>
    <w:rsid w:val="00D26CA2"/>
    <w:rsid w:val="00D737C8"/>
    <w:rsid w:val="00D77388"/>
    <w:rsid w:val="00D82D64"/>
    <w:rsid w:val="00D86CC7"/>
    <w:rsid w:val="00DA5429"/>
    <w:rsid w:val="00DA6E1F"/>
    <w:rsid w:val="00DD633E"/>
    <w:rsid w:val="00DE1012"/>
    <w:rsid w:val="00DF0AF1"/>
    <w:rsid w:val="00DF1C87"/>
    <w:rsid w:val="00DF29DF"/>
    <w:rsid w:val="00E07DFD"/>
    <w:rsid w:val="00E20135"/>
    <w:rsid w:val="00E2242E"/>
    <w:rsid w:val="00E24881"/>
    <w:rsid w:val="00E33946"/>
    <w:rsid w:val="00E64C54"/>
    <w:rsid w:val="00E6702D"/>
    <w:rsid w:val="00E74529"/>
    <w:rsid w:val="00E850D7"/>
    <w:rsid w:val="00EA6C39"/>
    <w:rsid w:val="00ED00E0"/>
    <w:rsid w:val="00ED2A49"/>
    <w:rsid w:val="00EE328F"/>
    <w:rsid w:val="00EF7B6A"/>
    <w:rsid w:val="00F204CB"/>
    <w:rsid w:val="00F25601"/>
    <w:rsid w:val="00F2776A"/>
    <w:rsid w:val="00F302B1"/>
    <w:rsid w:val="00F3627A"/>
    <w:rsid w:val="00F556C1"/>
    <w:rsid w:val="00F677A4"/>
    <w:rsid w:val="00F855EA"/>
    <w:rsid w:val="00FA74AA"/>
    <w:rsid w:val="00FB2ED9"/>
    <w:rsid w:val="00FB549F"/>
    <w:rsid w:val="00FB7AF6"/>
    <w:rsid w:val="00FD31DA"/>
    <w:rsid w:val="00FE49E4"/>
    <w:rsid w:val="00FE6B0E"/>
    <w:rsid w:val="00FF5483"/>
    <w:rsid w:val="00FF5FAD"/>
    <w:rsid w:val="0961E121"/>
    <w:rsid w:val="0AEE3B82"/>
    <w:rsid w:val="0B7CC413"/>
    <w:rsid w:val="0D1BA25C"/>
    <w:rsid w:val="0EB25CD0"/>
    <w:rsid w:val="0EC30B3B"/>
    <w:rsid w:val="0F6E56C4"/>
    <w:rsid w:val="123F59B0"/>
    <w:rsid w:val="13CF43BF"/>
    <w:rsid w:val="1776D93D"/>
    <w:rsid w:val="1823CA64"/>
    <w:rsid w:val="1DE87B2C"/>
    <w:rsid w:val="21303875"/>
    <w:rsid w:val="2241763C"/>
    <w:rsid w:val="2325CE12"/>
    <w:rsid w:val="24013EF6"/>
    <w:rsid w:val="2DA2BC67"/>
    <w:rsid w:val="2E83D4A1"/>
    <w:rsid w:val="318BA6D7"/>
    <w:rsid w:val="31DE9A39"/>
    <w:rsid w:val="32A2CCF3"/>
    <w:rsid w:val="33BCC9F5"/>
    <w:rsid w:val="3409B422"/>
    <w:rsid w:val="353A44BD"/>
    <w:rsid w:val="37996C64"/>
    <w:rsid w:val="3A7F7C11"/>
    <w:rsid w:val="3E90DED5"/>
    <w:rsid w:val="3F36D631"/>
    <w:rsid w:val="4744E5BA"/>
    <w:rsid w:val="4A8F2AFA"/>
    <w:rsid w:val="4BF6CEBE"/>
    <w:rsid w:val="58425262"/>
    <w:rsid w:val="58588341"/>
    <w:rsid w:val="58809ED1"/>
    <w:rsid w:val="5EA3A78C"/>
    <w:rsid w:val="60151C60"/>
    <w:rsid w:val="60A04F7A"/>
    <w:rsid w:val="622418F7"/>
    <w:rsid w:val="6975EC03"/>
    <w:rsid w:val="6BF46E58"/>
    <w:rsid w:val="6CC10270"/>
    <w:rsid w:val="6E6763EF"/>
    <w:rsid w:val="707EEFD8"/>
    <w:rsid w:val="74411B33"/>
    <w:rsid w:val="7A22724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070AE8"/>
  <w15:chartTrackingRefBased/>
  <w15:docId w15:val="{75204DAC-8E65-44C8-A674-265713275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EA4"/>
    <w:pPr>
      <w:spacing w:after="120" w:line="280" w:lineRule="atLeast"/>
    </w:pPr>
    <w:rPr>
      <w:spacing w:val="2"/>
      <w:sz w:val="19"/>
      <w:lang w:val="en-GB"/>
    </w:rPr>
  </w:style>
  <w:style w:type="paragraph" w:styleId="Heading1">
    <w:name w:val="heading 1"/>
    <w:basedOn w:val="Normal"/>
    <w:link w:val="Heading1Char"/>
    <w:uiPriority w:val="9"/>
    <w:qFormat/>
    <w:rsid w:val="00A31BBE"/>
    <w:pPr>
      <w:outlineLvl w:val="0"/>
    </w:pPr>
    <w:rPr>
      <w:rFonts w:ascii="IAS Ribbon Sans Bold" w:hAnsi="IAS Ribbon Sans Bold"/>
      <w:b/>
      <w:color w:val="617F09" w:themeColor="text2"/>
      <w:sz w:val="72"/>
    </w:rPr>
  </w:style>
  <w:style w:type="paragraph" w:styleId="Heading2">
    <w:name w:val="heading 2"/>
    <w:basedOn w:val="Normal"/>
    <w:next w:val="Normal"/>
    <w:link w:val="Heading2Char"/>
    <w:uiPriority w:val="9"/>
    <w:unhideWhenUsed/>
    <w:qFormat/>
    <w:rsid w:val="00720269"/>
    <w:pPr>
      <w:outlineLvl w:val="1"/>
    </w:pPr>
    <w:rPr>
      <w:rFonts w:ascii="IAS Ribbon Sans Bold" w:hAnsi="IAS Ribbon Sans Bold"/>
      <w:b/>
      <w:color w:val="000000" w:themeColor="text1"/>
      <w:sz w:val="36"/>
      <w:szCs w:val="36"/>
    </w:rPr>
  </w:style>
  <w:style w:type="paragraph" w:styleId="Heading3">
    <w:name w:val="heading 3"/>
    <w:basedOn w:val="Normal"/>
    <w:next w:val="Normal"/>
    <w:link w:val="Heading3Char"/>
    <w:uiPriority w:val="9"/>
    <w:unhideWhenUsed/>
    <w:qFormat/>
    <w:rsid w:val="00563A34"/>
    <w:pPr>
      <w:outlineLvl w:val="2"/>
    </w:pPr>
    <w:rPr>
      <w:rFonts w:ascii="IAS Ribbon Sans Bold" w:hAnsi="IAS Ribbon Sans Bold"/>
      <w:b/>
      <w:color w:val="617F09" w:themeColor="text2"/>
      <w:sz w:val="20"/>
      <w:szCs w:val="20"/>
    </w:rPr>
  </w:style>
  <w:style w:type="paragraph" w:styleId="Heading4">
    <w:name w:val="heading 4"/>
    <w:basedOn w:val="Heading3"/>
    <w:next w:val="Normal"/>
    <w:link w:val="Heading4Char"/>
    <w:uiPriority w:val="9"/>
    <w:unhideWhenUsed/>
    <w:qFormat/>
    <w:rsid w:val="00D113F7"/>
    <w:pPr>
      <w:outlineLvl w:val="3"/>
    </w:pPr>
  </w:style>
  <w:style w:type="paragraph" w:styleId="Heading5">
    <w:name w:val="heading 5"/>
    <w:basedOn w:val="Heading4"/>
    <w:next w:val="Normal"/>
    <w:link w:val="Heading5Char"/>
    <w:uiPriority w:val="9"/>
    <w:unhideWhenUsed/>
    <w:qFormat/>
    <w:rsid w:val="00D113F7"/>
    <w:pPr>
      <w:outlineLvl w:val="4"/>
    </w:pPr>
  </w:style>
  <w:style w:type="paragraph" w:styleId="Heading6">
    <w:name w:val="heading 6"/>
    <w:basedOn w:val="Heading5"/>
    <w:next w:val="Normal"/>
    <w:link w:val="Heading6Char"/>
    <w:uiPriority w:val="9"/>
    <w:unhideWhenUsed/>
    <w:qFormat/>
    <w:rsid w:val="00D113F7"/>
    <w:pPr>
      <w:outlineLvl w:val="5"/>
    </w:pPr>
  </w:style>
  <w:style w:type="paragraph" w:styleId="Heading7">
    <w:name w:val="heading 7"/>
    <w:basedOn w:val="Heading6"/>
    <w:next w:val="Normal"/>
    <w:link w:val="Heading7Char"/>
    <w:uiPriority w:val="9"/>
    <w:unhideWhenUsed/>
    <w:qFormat/>
    <w:rsid w:val="00D113F7"/>
    <w:pPr>
      <w:outlineLvl w:val="6"/>
    </w:pPr>
  </w:style>
  <w:style w:type="paragraph" w:styleId="Heading8">
    <w:name w:val="heading 8"/>
    <w:basedOn w:val="Heading7"/>
    <w:next w:val="Normal"/>
    <w:link w:val="Heading8Char"/>
    <w:uiPriority w:val="9"/>
    <w:unhideWhenUsed/>
    <w:qFormat/>
    <w:rsid w:val="00D113F7"/>
    <w:pPr>
      <w:outlineLvl w:val="7"/>
    </w:pPr>
  </w:style>
  <w:style w:type="paragraph" w:styleId="Heading9">
    <w:name w:val="heading 9"/>
    <w:basedOn w:val="Heading8"/>
    <w:next w:val="Normal"/>
    <w:link w:val="Heading9Char"/>
    <w:uiPriority w:val="9"/>
    <w:unhideWhenUsed/>
    <w:qFormat/>
    <w:rsid w:val="00D113F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VFsimple">
    <w:name w:val="VF simple"/>
    <w:basedOn w:val="TableNormal"/>
    <w:uiPriority w:val="99"/>
    <w:rsid w:val="004960F6"/>
    <w:pPr>
      <w:spacing w:after="0" w:line="240" w:lineRule="auto"/>
    </w:pPr>
    <w:rPr>
      <w:rFonts w:eastAsia="Times New Roman" w:cs="Times New Roman"/>
      <w:sz w:val="20"/>
      <w:szCs w:val="20"/>
      <w:lang w:val="sv-SE" w:eastAsia="sv-SE"/>
    </w:rPr>
    <w:tblPr>
      <w:tblBorders>
        <w:bottom w:val="single" w:sz="4" w:space="0" w:color="BFBFBF" w:themeColor="background1" w:themeShade="BF"/>
        <w:insideH w:val="single" w:sz="4" w:space="0" w:color="BFBFBF" w:themeColor="background1" w:themeShade="BF"/>
      </w:tblBorders>
      <w:tblCellMar>
        <w:top w:w="57" w:type="dxa"/>
        <w:left w:w="0" w:type="dxa"/>
        <w:bottom w:w="57" w:type="dxa"/>
        <w:right w:w="0" w:type="dxa"/>
      </w:tblCellMar>
    </w:tblPr>
  </w:style>
  <w:style w:type="table" w:styleId="TableGrid">
    <w:name w:val="Table Grid"/>
    <w:basedOn w:val="TableNormal"/>
    <w:uiPriority w:val="39"/>
    <w:rsid w:val="00B02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71E47"/>
    <w:pPr>
      <w:spacing w:line="240" w:lineRule="auto"/>
    </w:pPr>
    <w:rPr>
      <w:rFonts w:asciiTheme="majorHAnsi" w:hAnsiTheme="majorHAnsi"/>
      <w:spacing w:val="1"/>
      <w:sz w:val="13"/>
      <w:szCs w:val="13"/>
    </w:rPr>
  </w:style>
  <w:style w:type="character" w:customStyle="1" w:styleId="HeaderChar">
    <w:name w:val="Header Char"/>
    <w:basedOn w:val="DefaultParagraphFont"/>
    <w:link w:val="Header"/>
    <w:uiPriority w:val="99"/>
    <w:rsid w:val="00171E47"/>
    <w:rPr>
      <w:rFonts w:asciiTheme="majorHAnsi" w:hAnsiTheme="majorHAnsi"/>
      <w:spacing w:val="1"/>
      <w:sz w:val="13"/>
      <w:szCs w:val="13"/>
      <w:lang w:val="en-GB"/>
    </w:rPr>
  </w:style>
  <w:style w:type="paragraph" w:styleId="Footer">
    <w:name w:val="footer"/>
    <w:basedOn w:val="Normal"/>
    <w:link w:val="FooterChar"/>
    <w:uiPriority w:val="99"/>
    <w:unhideWhenUsed/>
    <w:rsid w:val="00FF5FAD"/>
    <w:pPr>
      <w:tabs>
        <w:tab w:val="center" w:pos="4536"/>
        <w:tab w:val="right" w:pos="9072"/>
      </w:tabs>
      <w:spacing w:line="240" w:lineRule="auto"/>
    </w:pPr>
  </w:style>
  <w:style w:type="character" w:customStyle="1" w:styleId="FooterChar">
    <w:name w:val="Footer Char"/>
    <w:basedOn w:val="DefaultParagraphFont"/>
    <w:link w:val="Footer"/>
    <w:uiPriority w:val="99"/>
    <w:rsid w:val="00FF5FAD"/>
    <w:rPr>
      <w:rFonts w:asciiTheme="minorHAnsi" w:hAnsiTheme="minorHAnsi"/>
      <w:sz w:val="19"/>
    </w:rPr>
  </w:style>
  <w:style w:type="table" w:styleId="TableGridLight">
    <w:name w:val="Grid Table Light"/>
    <w:basedOn w:val="TableNormal"/>
    <w:uiPriority w:val="40"/>
    <w:rsid w:val="0072026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rsid w:val="00007F26"/>
    <w:rPr>
      <w:rFonts w:asciiTheme="majorHAnsi" w:hAnsiTheme="majorHAnsi"/>
      <w:b w:val="0"/>
      <w:bCs/>
      <w:sz w:val="19"/>
    </w:rPr>
  </w:style>
  <w:style w:type="character" w:customStyle="1" w:styleId="Heading1Char">
    <w:name w:val="Heading 1 Char"/>
    <w:basedOn w:val="DefaultParagraphFont"/>
    <w:link w:val="Heading1"/>
    <w:uiPriority w:val="9"/>
    <w:rsid w:val="00A31BBE"/>
    <w:rPr>
      <w:rFonts w:ascii="IAS Ribbon Sans Bold" w:hAnsi="IAS Ribbon Sans Bold"/>
      <w:b/>
      <w:color w:val="617F09" w:themeColor="text2"/>
      <w:spacing w:val="2"/>
      <w:sz w:val="72"/>
      <w:lang w:val="en-GB"/>
    </w:rPr>
  </w:style>
  <w:style w:type="paragraph" w:styleId="Title">
    <w:name w:val="Title"/>
    <w:basedOn w:val="Heading1"/>
    <w:next w:val="Normal"/>
    <w:link w:val="TitleChar"/>
    <w:uiPriority w:val="10"/>
    <w:rsid w:val="00D113F7"/>
  </w:style>
  <w:style w:type="character" w:customStyle="1" w:styleId="TitleChar">
    <w:name w:val="Title Char"/>
    <w:basedOn w:val="DefaultParagraphFont"/>
    <w:link w:val="Title"/>
    <w:uiPriority w:val="10"/>
    <w:rsid w:val="00D113F7"/>
    <w:rPr>
      <w:rFonts w:asciiTheme="minorHAnsi" w:hAnsiTheme="minorHAnsi"/>
      <w:color w:val="086382"/>
      <w:spacing w:val="2"/>
      <w:sz w:val="72"/>
      <w:lang w:val="en-GB"/>
    </w:rPr>
  </w:style>
  <w:style w:type="paragraph" w:styleId="Subtitle">
    <w:name w:val="Subtitle"/>
    <w:basedOn w:val="Heading2"/>
    <w:next w:val="Normal"/>
    <w:link w:val="SubtitleChar"/>
    <w:uiPriority w:val="11"/>
    <w:rsid w:val="00D113F7"/>
  </w:style>
  <w:style w:type="character" w:customStyle="1" w:styleId="SubtitleChar">
    <w:name w:val="Subtitle Char"/>
    <w:basedOn w:val="DefaultParagraphFont"/>
    <w:link w:val="Subtitle"/>
    <w:uiPriority w:val="11"/>
    <w:rsid w:val="00D113F7"/>
    <w:rPr>
      <w:rFonts w:ascii="IAS Ribbon Sans Bold" w:hAnsi="IAS Ribbon Sans Bold"/>
      <w:b/>
      <w:color w:val="FF890F"/>
      <w:spacing w:val="2"/>
      <w:sz w:val="36"/>
      <w:szCs w:val="36"/>
      <w:lang w:val="en-GB"/>
    </w:rPr>
  </w:style>
  <w:style w:type="character" w:styleId="SubtleEmphasis">
    <w:name w:val="Subtle Emphasis"/>
    <w:uiPriority w:val="19"/>
    <w:rsid w:val="00D113F7"/>
    <w:rPr>
      <w:i/>
    </w:rPr>
  </w:style>
  <w:style w:type="character" w:styleId="Emphasis">
    <w:name w:val="Emphasis"/>
    <w:uiPriority w:val="20"/>
    <w:rsid w:val="00D113F7"/>
  </w:style>
  <w:style w:type="character" w:styleId="Hyperlink">
    <w:name w:val="Hyperlink"/>
    <w:basedOn w:val="DefaultParagraphFont"/>
    <w:uiPriority w:val="99"/>
    <w:unhideWhenUsed/>
    <w:rsid w:val="00260DB1"/>
    <w:rPr>
      <w:rFonts w:asciiTheme="minorHAnsi" w:hAnsiTheme="minorHAnsi"/>
      <w:color w:val="E0001B" w:themeColor="accent4"/>
      <w:sz w:val="19"/>
      <w:u w:val="single"/>
    </w:rPr>
  </w:style>
  <w:style w:type="character" w:customStyle="1" w:styleId="Heading2Char">
    <w:name w:val="Heading 2 Char"/>
    <w:basedOn w:val="DefaultParagraphFont"/>
    <w:link w:val="Heading2"/>
    <w:uiPriority w:val="9"/>
    <w:rsid w:val="00720269"/>
    <w:rPr>
      <w:rFonts w:ascii="IAS Ribbon Sans Bold" w:hAnsi="IAS Ribbon Sans Bold"/>
      <w:b/>
      <w:color w:val="000000" w:themeColor="text1"/>
      <w:spacing w:val="2"/>
      <w:sz w:val="36"/>
      <w:szCs w:val="36"/>
      <w:lang w:val="en-GB"/>
    </w:rPr>
  </w:style>
  <w:style w:type="paragraph" w:styleId="Quote">
    <w:name w:val="Quote"/>
    <w:basedOn w:val="Normal"/>
    <w:next w:val="Normal"/>
    <w:link w:val="QuoteChar"/>
    <w:uiPriority w:val="29"/>
    <w:rsid w:val="007F65A5"/>
    <w:pPr>
      <w:spacing w:before="200" w:after="160"/>
    </w:pPr>
    <w:rPr>
      <w:i/>
      <w:iCs/>
      <w:color w:val="404040" w:themeColor="text1" w:themeTint="BF"/>
    </w:rPr>
  </w:style>
  <w:style w:type="character" w:customStyle="1" w:styleId="QuoteChar">
    <w:name w:val="Quote Char"/>
    <w:basedOn w:val="DefaultParagraphFont"/>
    <w:link w:val="Quote"/>
    <w:uiPriority w:val="29"/>
    <w:rsid w:val="007F65A5"/>
    <w:rPr>
      <w:rFonts w:asciiTheme="minorHAnsi" w:hAnsiTheme="minorHAnsi"/>
      <w:i/>
      <w:iCs/>
      <w:color w:val="404040" w:themeColor="text1" w:themeTint="BF"/>
      <w:spacing w:val="2"/>
      <w:sz w:val="19"/>
      <w:lang w:val="en-GB"/>
    </w:rPr>
  </w:style>
  <w:style w:type="paragraph" w:styleId="IntenseQuote">
    <w:name w:val="Intense Quote"/>
    <w:basedOn w:val="Normal"/>
    <w:next w:val="Normal"/>
    <w:link w:val="IntenseQuoteChar"/>
    <w:uiPriority w:val="30"/>
    <w:rsid w:val="00A31BBE"/>
    <w:pPr>
      <w:pBdr>
        <w:top w:val="single" w:sz="48" w:space="6" w:color="617F09" w:themeColor="text2"/>
        <w:left w:val="single" w:sz="48" w:space="6" w:color="617F09" w:themeColor="text2"/>
        <w:bottom w:val="single" w:sz="48" w:space="6" w:color="617F09" w:themeColor="text2"/>
        <w:right w:val="single" w:sz="48" w:space="6" w:color="617F09" w:themeColor="text2"/>
      </w:pBdr>
      <w:shd w:val="clear" w:color="auto" w:fill="617F09" w:themeFill="text2"/>
      <w:spacing w:before="360" w:after="360" w:line="400" w:lineRule="atLeast"/>
    </w:pPr>
    <w:rPr>
      <w:i/>
      <w:iCs/>
      <w:color w:val="FFFFFF" w:themeColor="background1"/>
    </w:rPr>
  </w:style>
  <w:style w:type="character" w:customStyle="1" w:styleId="IntenseQuoteChar">
    <w:name w:val="Intense Quote Char"/>
    <w:basedOn w:val="DefaultParagraphFont"/>
    <w:link w:val="IntenseQuote"/>
    <w:uiPriority w:val="30"/>
    <w:rsid w:val="00A31BBE"/>
    <w:rPr>
      <w:i/>
      <w:iCs/>
      <w:color w:val="FFFFFF" w:themeColor="background1"/>
      <w:spacing w:val="2"/>
      <w:sz w:val="19"/>
      <w:shd w:val="clear" w:color="auto" w:fill="617F09" w:themeFill="text2"/>
      <w:lang w:val="en-GB"/>
    </w:rPr>
  </w:style>
  <w:style w:type="character" w:styleId="UnresolvedMention">
    <w:name w:val="Unresolved Mention"/>
    <w:basedOn w:val="DefaultParagraphFont"/>
    <w:uiPriority w:val="99"/>
    <w:semiHidden/>
    <w:unhideWhenUsed/>
    <w:rsid w:val="00DF0AF1"/>
    <w:rPr>
      <w:rFonts w:asciiTheme="minorHAnsi" w:hAnsiTheme="minorHAnsi"/>
      <w:color w:val="605E5C"/>
      <w:sz w:val="19"/>
      <w:shd w:val="clear" w:color="auto" w:fill="E1DFDD"/>
    </w:rPr>
  </w:style>
  <w:style w:type="character" w:styleId="FollowedHyperlink">
    <w:name w:val="FollowedHyperlink"/>
    <w:basedOn w:val="DefaultParagraphFont"/>
    <w:uiPriority w:val="99"/>
    <w:semiHidden/>
    <w:unhideWhenUsed/>
    <w:rsid w:val="00EA6C39"/>
    <w:rPr>
      <w:rFonts w:asciiTheme="minorHAnsi" w:hAnsiTheme="minorHAnsi"/>
      <w:color w:val="DF001A" w:themeColor="followedHyperlink"/>
      <w:sz w:val="19"/>
      <w:u w:val="single"/>
    </w:rPr>
  </w:style>
  <w:style w:type="paragraph" w:styleId="TOCHeading">
    <w:name w:val="TOC Heading"/>
    <w:basedOn w:val="Heading2"/>
    <w:next w:val="Normal"/>
    <w:uiPriority w:val="39"/>
    <w:unhideWhenUsed/>
    <w:qFormat/>
    <w:rsid w:val="00A31BBE"/>
    <w:pPr>
      <w:keepNext/>
      <w:keepLines/>
      <w:spacing w:before="480" w:line="276" w:lineRule="auto"/>
      <w:outlineLvl w:val="9"/>
    </w:pPr>
    <w:rPr>
      <w:rFonts w:eastAsiaTheme="majorEastAsia" w:cstheme="majorBidi"/>
      <w:b w:val="0"/>
      <w:bCs/>
      <w:color w:val="617F09" w:themeColor="text2"/>
      <w:spacing w:val="0"/>
      <w:sz w:val="28"/>
      <w:szCs w:val="28"/>
      <w:lang w:val="en-US" w:eastAsia="en-US"/>
    </w:rPr>
  </w:style>
  <w:style w:type="paragraph" w:styleId="TOC2">
    <w:name w:val="toc 2"/>
    <w:basedOn w:val="TOC1"/>
    <w:autoRedefine/>
    <w:uiPriority w:val="39"/>
    <w:unhideWhenUsed/>
    <w:rsid w:val="000E157F"/>
    <w:pPr>
      <w:ind w:left="284"/>
    </w:pPr>
  </w:style>
  <w:style w:type="paragraph" w:styleId="TOC1">
    <w:name w:val="toc 1"/>
    <w:basedOn w:val="Normal"/>
    <w:autoRedefine/>
    <w:uiPriority w:val="39"/>
    <w:unhideWhenUsed/>
    <w:rsid w:val="000E157F"/>
  </w:style>
  <w:style w:type="paragraph" w:styleId="TOC3">
    <w:name w:val="toc 3"/>
    <w:basedOn w:val="TOC2"/>
    <w:autoRedefine/>
    <w:uiPriority w:val="39"/>
    <w:unhideWhenUsed/>
    <w:rsid w:val="000E157F"/>
    <w:pPr>
      <w:ind w:left="567"/>
    </w:pPr>
  </w:style>
  <w:style w:type="paragraph" w:styleId="TOC4">
    <w:name w:val="toc 4"/>
    <w:basedOn w:val="TOC3"/>
    <w:autoRedefine/>
    <w:uiPriority w:val="39"/>
    <w:unhideWhenUsed/>
    <w:rsid w:val="000E157F"/>
    <w:pPr>
      <w:ind w:left="851"/>
    </w:pPr>
  </w:style>
  <w:style w:type="paragraph" w:styleId="TOC5">
    <w:name w:val="toc 5"/>
    <w:basedOn w:val="TOC4"/>
    <w:autoRedefine/>
    <w:uiPriority w:val="39"/>
    <w:unhideWhenUsed/>
    <w:rsid w:val="000E157F"/>
    <w:pPr>
      <w:ind w:left="1134"/>
    </w:pPr>
  </w:style>
  <w:style w:type="paragraph" w:styleId="TOC6">
    <w:name w:val="toc 6"/>
    <w:basedOn w:val="TOC5"/>
    <w:autoRedefine/>
    <w:uiPriority w:val="39"/>
    <w:unhideWhenUsed/>
    <w:rsid w:val="000E157F"/>
    <w:pPr>
      <w:ind w:left="1418"/>
    </w:pPr>
  </w:style>
  <w:style w:type="paragraph" w:styleId="TOC7">
    <w:name w:val="toc 7"/>
    <w:basedOn w:val="TOC6"/>
    <w:autoRedefine/>
    <w:uiPriority w:val="39"/>
    <w:unhideWhenUsed/>
    <w:rsid w:val="000E157F"/>
    <w:pPr>
      <w:ind w:left="1701"/>
    </w:pPr>
  </w:style>
  <w:style w:type="paragraph" w:styleId="TOC8">
    <w:name w:val="toc 8"/>
    <w:basedOn w:val="TOC7"/>
    <w:autoRedefine/>
    <w:uiPriority w:val="39"/>
    <w:unhideWhenUsed/>
    <w:rsid w:val="000E157F"/>
    <w:pPr>
      <w:ind w:left="1985"/>
    </w:pPr>
  </w:style>
  <w:style w:type="paragraph" w:styleId="TOC9">
    <w:name w:val="toc 9"/>
    <w:basedOn w:val="TOC8"/>
    <w:next w:val="Normal"/>
    <w:autoRedefine/>
    <w:uiPriority w:val="39"/>
    <w:unhideWhenUsed/>
    <w:rsid w:val="000E157F"/>
    <w:pPr>
      <w:ind w:left="2268"/>
    </w:pPr>
  </w:style>
  <w:style w:type="character" w:customStyle="1" w:styleId="Heading3Char">
    <w:name w:val="Heading 3 Char"/>
    <w:basedOn w:val="DefaultParagraphFont"/>
    <w:link w:val="Heading3"/>
    <w:uiPriority w:val="9"/>
    <w:rsid w:val="00563A34"/>
    <w:rPr>
      <w:rFonts w:ascii="IAS Ribbon Sans Bold" w:hAnsi="IAS Ribbon Sans Bold"/>
      <w:b/>
      <w:color w:val="617F09" w:themeColor="text2"/>
      <w:spacing w:val="2"/>
      <w:sz w:val="20"/>
      <w:szCs w:val="20"/>
      <w:lang w:val="en-GB"/>
    </w:rPr>
  </w:style>
  <w:style w:type="character" w:customStyle="1" w:styleId="Heading4Char">
    <w:name w:val="Heading 4 Char"/>
    <w:basedOn w:val="DefaultParagraphFont"/>
    <w:link w:val="Heading4"/>
    <w:uiPriority w:val="9"/>
    <w:rsid w:val="00D113F7"/>
    <w:rPr>
      <w:rFonts w:ascii="IAS Ribbon Sans Light" w:hAnsi="IAS Ribbon Sans Light"/>
      <w:spacing w:val="2"/>
      <w:sz w:val="19"/>
      <w:lang w:val="en-US"/>
    </w:rPr>
  </w:style>
  <w:style w:type="character" w:customStyle="1" w:styleId="Heading7Char">
    <w:name w:val="Heading 7 Char"/>
    <w:basedOn w:val="DefaultParagraphFont"/>
    <w:link w:val="Heading7"/>
    <w:uiPriority w:val="9"/>
    <w:rsid w:val="00D113F7"/>
    <w:rPr>
      <w:rFonts w:ascii="IAS Ribbon Sans Light" w:hAnsi="IAS Ribbon Sans Light"/>
      <w:spacing w:val="2"/>
      <w:sz w:val="19"/>
      <w:lang w:val="en-US"/>
    </w:rPr>
  </w:style>
  <w:style w:type="character" w:customStyle="1" w:styleId="Heading9Char">
    <w:name w:val="Heading 9 Char"/>
    <w:basedOn w:val="DefaultParagraphFont"/>
    <w:link w:val="Heading9"/>
    <w:uiPriority w:val="9"/>
    <w:rsid w:val="00D113F7"/>
    <w:rPr>
      <w:rFonts w:ascii="IAS Ribbon Sans Light" w:hAnsi="IAS Ribbon Sans Light"/>
      <w:spacing w:val="2"/>
      <w:sz w:val="19"/>
      <w:lang w:val="en-US"/>
    </w:rPr>
  </w:style>
  <w:style w:type="character" w:customStyle="1" w:styleId="Heading5Char">
    <w:name w:val="Heading 5 Char"/>
    <w:basedOn w:val="DefaultParagraphFont"/>
    <w:link w:val="Heading5"/>
    <w:uiPriority w:val="9"/>
    <w:rsid w:val="00D113F7"/>
    <w:rPr>
      <w:rFonts w:ascii="IAS Ribbon Sans Light" w:hAnsi="IAS Ribbon Sans Light"/>
      <w:spacing w:val="2"/>
      <w:sz w:val="19"/>
      <w:lang w:val="en-US"/>
    </w:rPr>
  </w:style>
  <w:style w:type="character" w:customStyle="1" w:styleId="Heading6Char">
    <w:name w:val="Heading 6 Char"/>
    <w:basedOn w:val="DefaultParagraphFont"/>
    <w:link w:val="Heading6"/>
    <w:uiPriority w:val="9"/>
    <w:rsid w:val="00D113F7"/>
    <w:rPr>
      <w:rFonts w:ascii="IAS Ribbon Sans Light" w:hAnsi="IAS Ribbon Sans Light"/>
      <w:spacing w:val="2"/>
      <w:sz w:val="19"/>
      <w:lang w:val="en-US"/>
    </w:rPr>
  </w:style>
  <w:style w:type="character" w:customStyle="1" w:styleId="Heading8Char">
    <w:name w:val="Heading 8 Char"/>
    <w:basedOn w:val="DefaultParagraphFont"/>
    <w:link w:val="Heading8"/>
    <w:uiPriority w:val="9"/>
    <w:rsid w:val="00D113F7"/>
    <w:rPr>
      <w:rFonts w:ascii="IAS Ribbon Sans Light" w:hAnsi="IAS Ribbon Sans Light"/>
      <w:spacing w:val="2"/>
      <w:sz w:val="19"/>
      <w:lang w:val="en-US"/>
    </w:rPr>
  </w:style>
  <w:style w:type="paragraph" w:styleId="BlockText">
    <w:name w:val="Block Text"/>
    <w:basedOn w:val="Normal"/>
    <w:uiPriority w:val="99"/>
    <w:semiHidden/>
    <w:unhideWhenUsed/>
    <w:rsid w:val="00A31BBE"/>
    <w:pPr>
      <w:pBdr>
        <w:top w:val="single" w:sz="48" w:space="6" w:color="61800A" w:themeColor="accent1"/>
        <w:left w:val="single" w:sz="48" w:space="6" w:color="61800A" w:themeColor="accent1"/>
        <w:bottom w:val="single" w:sz="48" w:space="6" w:color="61800A" w:themeColor="accent1"/>
        <w:right w:val="single" w:sz="48" w:space="6" w:color="61800A" w:themeColor="accent1"/>
      </w:pBdr>
      <w:shd w:val="clear" w:color="auto" w:fill="617F09" w:themeFill="text2"/>
      <w:spacing w:before="360" w:after="360" w:line="360" w:lineRule="atLeast"/>
    </w:pPr>
    <w:rPr>
      <w:i/>
      <w:iCs/>
      <w:color w:val="FFFFFF" w:themeColor="background1"/>
    </w:rPr>
  </w:style>
  <w:style w:type="character" w:styleId="SmartLink">
    <w:name w:val="Smart Link"/>
    <w:basedOn w:val="DefaultParagraphFont"/>
    <w:uiPriority w:val="99"/>
    <w:semiHidden/>
    <w:unhideWhenUsed/>
    <w:rsid w:val="00260DB1"/>
    <w:rPr>
      <w:color w:val="E0001B" w:themeColor="accent4"/>
      <w:u w:val="single"/>
      <w:bdr w:val="none" w:sz="0" w:space="0" w:color="auto"/>
      <w:shd w:val="clear" w:color="auto" w:fill="auto"/>
    </w:rPr>
  </w:style>
  <w:style w:type="paragraph" w:styleId="ListParagraph">
    <w:name w:val="List Paragraph"/>
    <w:basedOn w:val="Normal"/>
    <w:uiPriority w:val="34"/>
    <w:qFormat/>
    <w:rsid w:val="000D0EA4"/>
    <w:pPr>
      <w:spacing w:after="60"/>
      <w:ind w:left="720"/>
    </w:pPr>
  </w:style>
  <w:style w:type="paragraph" w:styleId="NormalWeb">
    <w:name w:val="Normal (Web)"/>
    <w:basedOn w:val="Normal"/>
    <w:uiPriority w:val="99"/>
    <w:unhideWhenUsed/>
    <w:rsid w:val="00720269"/>
  </w:style>
  <w:style w:type="paragraph" w:styleId="BalloonText">
    <w:name w:val="Balloon Text"/>
    <w:basedOn w:val="Normal"/>
    <w:link w:val="BalloonTextChar"/>
    <w:uiPriority w:val="99"/>
    <w:semiHidden/>
    <w:unhideWhenUsed/>
    <w:rsid w:val="00720269"/>
    <w:pPr>
      <w:spacing w:after="0" w:line="240" w:lineRule="auto"/>
    </w:pPr>
    <w:rPr>
      <w:rFonts w:cs="Times New Roman"/>
      <w:sz w:val="18"/>
      <w:szCs w:val="18"/>
    </w:rPr>
  </w:style>
  <w:style w:type="character" w:customStyle="1" w:styleId="BalloonTextChar">
    <w:name w:val="Balloon Text Char"/>
    <w:basedOn w:val="DefaultParagraphFont"/>
    <w:link w:val="BalloonText"/>
    <w:uiPriority w:val="99"/>
    <w:semiHidden/>
    <w:rsid w:val="00720269"/>
    <w:rPr>
      <w:rFonts w:cs="Times New Roman"/>
      <w:spacing w:val="2"/>
      <w:sz w:val="18"/>
      <w:szCs w:val="18"/>
      <w:lang w:val="en-GB"/>
    </w:rPr>
  </w:style>
  <w:style w:type="paragraph" w:styleId="BodyText">
    <w:name w:val="Body Text"/>
    <w:basedOn w:val="Normal"/>
    <w:link w:val="BodyTextChar"/>
    <w:uiPriority w:val="99"/>
    <w:unhideWhenUsed/>
    <w:rsid w:val="00720269"/>
  </w:style>
  <w:style w:type="character" w:customStyle="1" w:styleId="BodyTextChar">
    <w:name w:val="Body Text Char"/>
    <w:basedOn w:val="DefaultParagraphFont"/>
    <w:link w:val="BodyText"/>
    <w:uiPriority w:val="99"/>
    <w:rsid w:val="00720269"/>
    <w:rPr>
      <w:spacing w:val="2"/>
      <w:sz w:val="19"/>
      <w:lang w:val="en-GB"/>
    </w:rPr>
  </w:style>
  <w:style w:type="table" w:styleId="PlainTable1">
    <w:name w:val="Plain Table 1"/>
    <w:basedOn w:val="TableNormal"/>
    <w:uiPriority w:val="41"/>
    <w:rsid w:val="00B025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025F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025F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025F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025F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B025F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025FC"/>
    <w:pPr>
      <w:spacing w:after="0" w:line="240" w:lineRule="auto"/>
    </w:pPr>
    <w:tblPr>
      <w:tblStyleRowBandSize w:val="1"/>
      <w:tblStyleColBandSize w:val="1"/>
      <w:tblBorders>
        <w:top w:val="single" w:sz="4" w:space="0" w:color="D2F474" w:themeColor="accent1" w:themeTint="66"/>
        <w:left w:val="single" w:sz="4" w:space="0" w:color="D2F474" w:themeColor="accent1" w:themeTint="66"/>
        <w:bottom w:val="single" w:sz="4" w:space="0" w:color="D2F474" w:themeColor="accent1" w:themeTint="66"/>
        <w:right w:val="single" w:sz="4" w:space="0" w:color="D2F474" w:themeColor="accent1" w:themeTint="66"/>
        <w:insideH w:val="single" w:sz="4" w:space="0" w:color="D2F474" w:themeColor="accent1" w:themeTint="66"/>
        <w:insideV w:val="single" w:sz="4" w:space="0" w:color="D2F474" w:themeColor="accent1" w:themeTint="66"/>
      </w:tblBorders>
    </w:tblPr>
    <w:tblStylePr w:type="firstRow">
      <w:rPr>
        <w:b/>
        <w:bCs/>
      </w:rPr>
      <w:tblPr/>
      <w:tcPr>
        <w:tcBorders>
          <w:bottom w:val="single" w:sz="12" w:space="0" w:color="BCEE2F" w:themeColor="accent1" w:themeTint="99"/>
        </w:tcBorders>
      </w:tcPr>
    </w:tblStylePr>
    <w:tblStylePr w:type="lastRow">
      <w:rPr>
        <w:b/>
        <w:bCs/>
      </w:rPr>
      <w:tblPr/>
      <w:tcPr>
        <w:tcBorders>
          <w:top w:val="double" w:sz="2" w:space="0" w:color="BCEE2F"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025FC"/>
    <w:pPr>
      <w:spacing w:after="0" w:line="240" w:lineRule="auto"/>
    </w:pPr>
    <w:tblPr>
      <w:tblStyleRowBandSize w:val="1"/>
      <w:tblStyleColBandSize w:val="1"/>
      <w:tblBorders>
        <w:top w:val="single" w:sz="4" w:space="0" w:color="FFDBAE" w:themeColor="accent3" w:themeTint="66"/>
        <w:left w:val="single" w:sz="4" w:space="0" w:color="FFDBAE" w:themeColor="accent3" w:themeTint="66"/>
        <w:bottom w:val="single" w:sz="4" w:space="0" w:color="FFDBAE" w:themeColor="accent3" w:themeTint="66"/>
        <w:right w:val="single" w:sz="4" w:space="0" w:color="FFDBAE" w:themeColor="accent3" w:themeTint="66"/>
        <w:insideH w:val="single" w:sz="4" w:space="0" w:color="FFDBAE" w:themeColor="accent3" w:themeTint="66"/>
        <w:insideV w:val="single" w:sz="4" w:space="0" w:color="FFDBAE" w:themeColor="accent3" w:themeTint="66"/>
      </w:tblBorders>
    </w:tblPr>
    <w:tblStylePr w:type="firstRow">
      <w:rPr>
        <w:b/>
        <w:bCs/>
      </w:rPr>
      <w:tblPr/>
      <w:tcPr>
        <w:tcBorders>
          <w:bottom w:val="single" w:sz="12" w:space="0" w:color="FFCA86" w:themeColor="accent3" w:themeTint="99"/>
        </w:tcBorders>
      </w:tcPr>
    </w:tblStylePr>
    <w:tblStylePr w:type="lastRow">
      <w:rPr>
        <w:b/>
        <w:bCs/>
      </w:rPr>
      <w:tblPr/>
      <w:tcPr>
        <w:tcBorders>
          <w:top w:val="double" w:sz="2" w:space="0" w:color="FFCA86" w:themeColor="accent3"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025FC"/>
    <w:pPr>
      <w:spacing w:after="0" w:line="240" w:lineRule="auto"/>
    </w:pPr>
    <w:tblPr>
      <w:tblStyleRowBandSize w:val="1"/>
      <w:tblStyleColBandSize w:val="1"/>
      <w:tblBorders>
        <w:top w:val="single" w:sz="4" w:space="0" w:color="75E7A4" w:themeColor="accent5" w:themeTint="66"/>
        <w:left w:val="single" w:sz="4" w:space="0" w:color="75E7A4" w:themeColor="accent5" w:themeTint="66"/>
        <w:bottom w:val="single" w:sz="4" w:space="0" w:color="75E7A4" w:themeColor="accent5" w:themeTint="66"/>
        <w:right w:val="single" w:sz="4" w:space="0" w:color="75E7A4" w:themeColor="accent5" w:themeTint="66"/>
        <w:insideH w:val="single" w:sz="4" w:space="0" w:color="75E7A4" w:themeColor="accent5" w:themeTint="66"/>
        <w:insideV w:val="single" w:sz="4" w:space="0" w:color="75E7A4" w:themeColor="accent5" w:themeTint="66"/>
      </w:tblBorders>
    </w:tblPr>
    <w:tblStylePr w:type="firstRow">
      <w:rPr>
        <w:b/>
        <w:bCs/>
      </w:rPr>
      <w:tblPr/>
      <w:tcPr>
        <w:tcBorders>
          <w:bottom w:val="single" w:sz="12" w:space="0" w:color="31DA77" w:themeColor="accent5" w:themeTint="99"/>
        </w:tcBorders>
      </w:tcPr>
    </w:tblStylePr>
    <w:tblStylePr w:type="lastRow">
      <w:rPr>
        <w:b/>
        <w:bCs/>
      </w:rPr>
      <w:tblPr/>
      <w:tcPr>
        <w:tcBorders>
          <w:top w:val="double" w:sz="2" w:space="0" w:color="31DA7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025FC"/>
    <w:pPr>
      <w:spacing w:after="0" w:line="240" w:lineRule="auto"/>
    </w:pPr>
    <w:tblPr>
      <w:tblStyleRowBandSize w:val="1"/>
      <w:tblStyleColBandSize w:val="1"/>
      <w:tblBorders>
        <w:top w:val="single" w:sz="4" w:space="0" w:color="E5F7AB" w:themeColor="accent6" w:themeTint="66"/>
        <w:left w:val="single" w:sz="4" w:space="0" w:color="E5F7AB" w:themeColor="accent6" w:themeTint="66"/>
        <w:bottom w:val="single" w:sz="4" w:space="0" w:color="E5F7AB" w:themeColor="accent6" w:themeTint="66"/>
        <w:right w:val="single" w:sz="4" w:space="0" w:color="E5F7AB" w:themeColor="accent6" w:themeTint="66"/>
        <w:insideH w:val="single" w:sz="4" w:space="0" w:color="E5F7AB" w:themeColor="accent6" w:themeTint="66"/>
        <w:insideV w:val="single" w:sz="4" w:space="0" w:color="E5F7AB" w:themeColor="accent6" w:themeTint="66"/>
      </w:tblBorders>
    </w:tblPr>
    <w:tblStylePr w:type="firstRow">
      <w:rPr>
        <w:b/>
        <w:bCs/>
      </w:rPr>
      <w:tblPr/>
      <w:tcPr>
        <w:tcBorders>
          <w:bottom w:val="single" w:sz="12" w:space="0" w:color="D8F482" w:themeColor="accent6" w:themeTint="99"/>
        </w:tcBorders>
      </w:tcPr>
    </w:tblStylePr>
    <w:tblStylePr w:type="lastRow">
      <w:rPr>
        <w:b/>
        <w:bCs/>
      </w:rPr>
      <w:tblPr/>
      <w:tcPr>
        <w:tcBorders>
          <w:top w:val="double" w:sz="2" w:space="0" w:color="D8F482" w:themeColor="accent6" w:themeTint="99"/>
        </w:tcBorders>
      </w:tcPr>
    </w:tblStylePr>
    <w:tblStylePr w:type="firstCol">
      <w:rPr>
        <w:b/>
        <w:bCs/>
      </w:rPr>
    </w:tblStylePr>
    <w:tblStylePr w:type="lastCol">
      <w:rPr>
        <w:b/>
        <w:bCs/>
      </w:rPr>
    </w:tblStylePr>
  </w:style>
  <w:style w:type="table" w:styleId="ListTable2">
    <w:name w:val="List Table 2"/>
    <w:basedOn w:val="TableNormal"/>
    <w:uiPriority w:val="47"/>
    <w:rsid w:val="00B025F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6">
    <w:name w:val="List Table 1 Light Accent 6"/>
    <w:basedOn w:val="TableNormal"/>
    <w:uiPriority w:val="46"/>
    <w:rsid w:val="00B025FC"/>
    <w:pPr>
      <w:spacing w:after="0" w:line="240" w:lineRule="auto"/>
    </w:pPr>
    <w:tblPr>
      <w:tblStyleRowBandSize w:val="1"/>
      <w:tblStyleColBandSize w:val="1"/>
    </w:tblPr>
    <w:tblStylePr w:type="firstRow">
      <w:rPr>
        <w:b/>
        <w:bCs/>
      </w:rPr>
      <w:tblPr/>
      <w:tcPr>
        <w:tcBorders>
          <w:bottom w:val="single" w:sz="4" w:space="0" w:color="D8F482" w:themeColor="accent6" w:themeTint="99"/>
        </w:tcBorders>
      </w:tcPr>
    </w:tblStylePr>
    <w:tblStylePr w:type="lastRow">
      <w:rPr>
        <w:b/>
        <w:bCs/>
      </w:rPr>
      <w:tblPr/>
      <w:tcPr>
        <w:tcBorders>
          <w:top w:val="single" w:sz="4" w:space="0" w:color="D8F482" w:themeColor="accent6" w:themeTint="99"/>
        </w:tcBorders>
      </w:tcPr>
    </w:tblStylePr>
    <w:tblStylePr w:type="firstCol">
      <w:rPr>
        <w:b/>
        <w:bCs/>
      </w:rPr>
    </w:tblStylePr>
    <w:tblStylePr w:type="lastCol">
      <w:rPr>
        <w:b/>
        <w:bCs/>
      </w:rPr>
    </w:tblStylePr>
    <w:tblStylePr w:type="band1Vert">
      <w:tblPr/>
      <w:tcPr>
        <w:shd w:val="clear" w:color="auto" w:fill="F2FBD5" w:themeFill="accent6" w:themeFillTint="33"/>
      </w:tcPr>
    </w:tblStylePr>
    <w:tblStylePr w:type="band1Horz">
      <w:tblPr/>
      <w:tcPr>
        <w:shd w:val="clear" w:color="auto" w:fill="F2FBD5" w:themeFill="accent6" w:themeFillTint="33"/>
      </w:tcPr>
    </w:tblStylePr>
  </w:style>
  <w:style w:type="table" w:styleId="ListTable1Light-Accent5">
    <w:name w:val="List Table 1 Light Accent 5"/>
    <w:basedOn w:val="TableNormal"/>
    <w:uiPriority w:val="46"/>
    <w:rsid w:val="00B025FC"/>
    <w:pPr>
      <w:spacing w:after="0" w:line="240" w:lineRule="auto"/>
    </w:pPr>
    <w:tblPr>
      <w:tblStyleRowBandSize w:val="1"/>
      <w:tblStyleColBandSize w:val="1"/>
    </w:tblPr>
    <w:tblStylePr w:type="firstRow">
      <w:rPr>
        <w:b/>
        <w:bCs/>
      </w:rPr>
      <w:tblPr/>
      <w:tcPr>
        <w:tcBorders>
          <w:bottom w:val="single" w:sz="4" w:space="0" w:color="31DA77" w:themeColor="accent5" w:themeTint="99"/>
        </w:tcBorders>
      </w:tcPr>
    </w:tblStylePr>
    <w:tblStylePr w:type="lastRow">
      <w:rPr>
        <w:b/>
        <w:bCs/>
      </w:rPr>
      <w:tblPr/>
      <w:tcPr>
        <w:tcBorders>
          <w:top w:val="single" w:sz="4" w:space="0" w:color="31DA77" w:themeColor="accent5" w:themeTint="99"/>
        </w:tcBorders>
      </w:tcPr>
    </w:tblStylePr>
    <w:tblStylePr w:type="firstCol">
      <w:rPr>
        <w:b/>
        <w:bCs/>
      </w:rPr>
    </w:tblStylePr>
    <w:tblStylePr w:type="lastCol">
      <w:rPr>
        <w:b/>
        <w:bCs/>
      </w:rPr>
    </w:tblStylePr>
    <w:tblStylePr w:type="band1Vert">
      <w:tblPr/>
      <w:tcPr>
        <w:shd w:val="clear" w:color="auto" w:fill="BAF3D1" w:themeFill="accent5" w:themeFillTint="33"/>
      </w:tcPr>
    </w:tblStylePr>
    <w:tblStylePr w:type="band1Horz">
      <w:tblPr/>
      <w:tcPr>
        <w:shd w:val="clear" w:color="auto" w:fill="BAF3D1" w:themeFill="accent5" w:themeFillTint="33"/>
      </w:tcPr>
    </w:tblStylePr>
  </w:style>
  <w:style w:type="table" w:styleId="ListTable1Light-Accent4">
    <w:name w:val="List Table 1 Light Accent 4"/>
    <w:basedOn w:val="TableNormal"/>
    <w:uiPriority w:val="46"/>
    <w:rsid w:val="00B025FC"/>
    <w:pPr>
      <w:spacing w:after="0" w:line="240" w:lineRule="auto"/>
    </w:pPr>
    <w:tblPr>
      <w:tblStyleRowBandSize w:val="1"/>
      <w:tblStyleColBandSize w:val="1"/>
    </w:tblPr>
    <w:tblStylePr w:type="firstRow">
      <w:rPr>
        <w:b/>
        <w:bCs/>
      </w:rPr>
      <w:tblPr/>
      <w:tcPr>
        <w:tcBorders>
          <w:bottom w:val="single" w:sz="4" w:space="0" w:color="FF5367" w:themeColor="accent4" w:themeTint="99"/>
        </w:tcBorders>
      </w:tcPr>
    </w:tblStylePr>
    <w:tblStylePr w:type="lastRow">
      <w:rPr>
        <w:b/>
        <w:bCs/>
      </w:rPr>
      <w:tblPr/>
      <w:tcPr>
        <w:tcBorders>
          <w:top w:val="single" w:sz="4" w:space="0" w:color="FF5367" w:themeColor="accent4" w:themeTint="99"/>
        </w:tcBorders>
      </w:tcPr>
    </w:tblStylePr>
    <w:tblStylePr w:type="firstCol">
      <w:rPr>
        <w:b/>
        <w:bCs/>
      </w:rPr>
    </w:tblStylePr>
    <w:tblStylePr w:type="lastCol">
      <w:rPr>
        <w:b/>
        <w:bCs/>
      </w:rPr>
    </w:tblStylePr>
    <w:tblStylePr w:type="band1Vert">
      <w:tblPr/>
      <w:tcPr>
        <w:shd w:val="clear" w:color="auto" w:fill="FFC5CC" w:themeFill="accent4" w:themeFillTint="33"/>
      </w:tcPr>
    </w:tblStylePr>
    <w:tblStylePr w:type="band1Horz">
      <w:tblPr/>
      <w:tcPr>
        <w:shd w:val="clear" w:color="auto" w:fill="FFC5CC" w:themeFill="accent4" w:themeFillTint="33"/>
      </w:tcPr>
    </w:tblStylePr>
  </w:style>
  <w:style w:type="table" w:styleId="ListTable1Light-Accent3">
    <w:name w:val="List Table 1 Light Accent 3"/>
    <w:basedOn w:val="TableNormal"/>
    <w:uiPriority w:val="46"/>
    <w:rsid w:val="00B025FC"/>
    <w:pPr>
      <w:spacing w:after="0" w:line="240" w:lineRule="auto"/>
    </w:pPr>
    <w:tblPr>
      <w:tblStyleRowBandSize w:val="1"/>
      <w:tblStyleColBandSize w:val="1"/>
    </w:tblPr>
    <w:tblStylePr w:type="firstRow">
      <w:rPr>
        <w:b/>
        <w:bCs/>
      </w:rPr>
      <w:tblPr/>
      <w:tcPr>
        <w:tcBorders>
          <w:bottom w:val="single" w:sz="4" w:space="0" w:color="FFCA86" w:themeColor="accent3" w:themeTint="99"/>
        </w:tcBorders>
      </w:tcPr>
    </w:tblStylePr>
    <w:tblStylePr w:type="lastRow">
      <w:rPr>
        <w:b/>
        <w:bCs/>
      </w:rPr>
      <w:tblPr/>
      <w:tcPr>
        <w:tcBorders>
          <w:top w:val="single" w:sz="4" w:space="0" w:color="FFCA86" w:themeColor="accent3" w:themeTint="99"/>
        </w:tcBorders>
      </w:tcPr>
    </w:tblStylePr>
    <w:tblStylePr w:type="firstCol">
      <w:rPr>
        <w:b/>
        <w:bCs/>
      </w:rPr>
    </w:tblStylePr>
    <w:tblStylePr w:type="lastCol">
      <w:rPr>
        <w:b/>
        <w:bCs/>
      </w:rPr>
    </w:tblStylePr>
    <w:tblStylePr w:type="band1Vert">
      <w:tblPr/>
      <w:tcPr>
        <w:shd w:val="clear" w:color="auto" w:fill="FFEDD6" w:themeFill="accent3" w:themeFillTint="33"/>
      </w:tcPr>
    </w:tblStylePr>
    <w:tblStylePr w:type="band1Horz">
      <w:tblPr/>
      <w:tcPr>
        <w:shd w:val="clear" w:color="auto" w:fill="FFEDD6" w:themeFill="accent3" w:themeFillTint="33"/>
      </w:tcPr>
    </w:tblStylePr>
  </w:style>
  <w:style w:type="table" w:styleId="ListTable1Light-Accent2">
    <w:name w:val="List Table 1 Light Accent 2"/>
    <w:basedOn w:val="TableNormal"/>
    <w:uiPriority w:val="46"/>
    <w:rsid w:val="00B025FC"/>
    <w:pPr>
      <w:spacing w:after="0" w:line="240" w:lineRule="auto"/>
    </w:pPr>
    <w:tblPr>
      <w:tblStyleRowBandSize w:val="1"/>
      <w:tblStyleColBandSize w:val="1"/>
    </w:tblPr>
    <w:tblStylePr w:type="firstRow">
      <w:rPr>
        <w:b/>
        <w:bCs/>
      </w:rPr>
      <w:tblPr/>
      <w:tcPr>
        <w:tcBorders>
          <w:bottom w:val="single" w:sz="4" w:space="0" w:color="6A8CF9" w:themeColor="accent2" w:themeTint="99"/>
        </w:tcBorders>
      </w:tcPr>
    </w:tblStylePr>
    <w:tblStylePr w:type="lastRow">
      <w:rPr>
        <w:b/>
        <w:bCs/>
      </w:rPr>
      <w:tblPr/>
      <w:tcPr>
        <w:tcBorders>
          <w:top w:val="single" w:sz="4" w:space="0" w:color="6A8CF9" w:themeColor="accent2" w:themeTint="99"/>
        </w:tcBorders>
      </w:tcPr>
    </w:tblStylePr>
    <w:tblStylePr w:type="firstCol">
      <w:rPr>
        <w:b/>
        <w:bCs/>
      </w:rPr>
    </w:tblStylePr>
    <w:tblStylePr w:type="lastCol">
      <w:rPr>
        <w:b/>
        <w:bCs/>
      </w:rPr>
    </w:tblStylePr>
    <w:tblStylePr w:type="band1Vert">
      <w:tblPr/>
      <w:tcPr>
        <w:shd w:val="clear" w:color="auto" w:fill="CDD8FD" w:themeFill="accent2" w:themeFillTint="33"/>
      </w:tcPr>
    </w:tblStylePr>
    <w:tblStylePr w:type="band1Horz">
      <w:tblPr/>
      <w:tcPr>
        <w:shd w:val="clear" w:color="auto" w:fill="CDD8FD" w:themeFill="accent2" w:themeFillTint="33"/>
      </w:tcPr>
    </w:tblStylePr>
  </w:style>
  <w:style w:type="table" w:styleId="ListTable1Light">
    <w:name w:val="List Table 1 Light"/>
    <w:basedOn w:val="TableNormal"/>
    <w:uiPriority w:val="46"/>
    <w:rsid w:val="00B025F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
    <w:name w:val="Body"/>
    <w:basedOn w:val="Normal"/>
    <w:link w:val="BodyChar"/>
    <w:qFormat/>
    <w:rsid w:val="000A1E44"/>
    <w:pPr>
      <w:spacing w:after="0"/>
    </w:pPr>
  </w:style>
  <w:style w:type="character" w:customStyle="1" w:styleId="BodyChar">
    <w:name w:val="Body Char"/>
    <w:basedOn w:val="DefaultParagraphFont"/>
    <w:link w:val="Body"/>
    <w:rsid w:val="000A1E44"/>
    <w:rPr>
      <w:spacing w:val="2"/>
      <w:sz w:val="19"/>
      <w:lang w:val="en-GB"/>
    </w:rPr>
  </w:style>
  <w:style w:type="character" w:customStyle="1" w:styleId="normaltextrun">
    <w:name w:val="normaltextrun"/>
    <w:basedOn w:val="DefaultParagraphFont"/>
    <w:rsid w:val="000A1E44"/>
  </w:style>
  <w:style w:type="character" w:styleId="CommentReference">
    <w:name w:val="annotation reference"/>
    <w:basedOn w:val="DefaultParagraphFont"/>
    <w:uiPriority w:val="99"/>
    <w:semiHidden/>
    <w:unhideWhenUsed/>
    <w:rsid w:val="000A1E44"/>
    <w:rPr>
      <w:sz w:val="16"/>
      <w:szCs w:val="16"/>
    </w:rPr>
  </w:style>
  <w:style w:type="paragraph" w:styleId="CommentText">
    <w:name w:val="annotation text"/>
    <w:basedOn w:val="Normal"/>
    <w:link w:val="CommentTextChar"/>
    <w:uiPriority w:val="99"/>
    <w:unhideWhenUsed/>
    <w:rsid w:val="000A1E44"/>
    <w:pPr>
      <w:spacing w:after="0" w:line="240" w:lineRule="auto"/>
    </w:pPr>
    <w:rPr>
      <w:sz w:val="20"/>
      <w:szCs w:val="20"/>
    </w:rPr>
  </w:style>
  <w:style w:type="character" w:customStyle="1" w:styleId="CommentTextChar">
    <w:name w:val="Comment Text Char"/>
    <w:basedOn w:val="DefaultParagraphFont"/>
    <w:link w:val="CommentText"/>
    <w:uiPriority w:val="99"/>
    <w:rsid w:val="000A1E44"/>
    <w:rPr>
      <w:spacing w:val="2"/>
      <w:sz w:val="20"/>
      <w:szCs w:val="20"/>
      <w:lang w:val="en-GB"/>
    </w:rPr>
  </w:style>
  <w:style w:type="paragraph" w:styleId="CommentSubject">
    <w:name w:val="annotation subject"/>
    <w:basedOn w:val="CommentText"/>
    <w:next w:val="CommentText"/>
    <w:link w:val="CommentSubjectChar"/>
    <w:uiPriority w:val="99"/>
    <w:semiHidden/>
    <w:unhideWhenUsed/>
    <w:rsid w:val="000A1E44"/>
    <w:pPr>
      <w:spacing w:after="120"/>
    </w:pPr>
    <w:rPr>
      <w:b/>
      <w:bCs/>
    </w:rPr>
  </w:style>
  <w:style w:type="character" w:customStyle="1" w:styleId="CommentSubjectChar">
    <w:name w:val="Comment Subject Char"/>
    <w:basedOn w:val="CommentTextChar"/>
    <w:link w:val="CommentSubject"/>
    <w:uiPriority w:val="99"/>
    <w:semiHidden/>
    <w:rsid w:val="000A1E44"/>
    <w:rPr>
      <w:b/>
      <w:bCs/>
      <w:spacing w:val="2"/>
      <w:sz w:val="20"/>
      <w:szCs w:val="20"/>
      <w:lang w:val="en-GB"/>
    </w:rPr>
  </w:style>
  <w:style w:type="paragraph" w:styleId="Revision">
    <w:name w:val="Revision"/>
    <w:hidden/>
    <w:uiPriority w:val="99"/>
    <w:semiHidden/>
    <w:rsid w:val="00ED00E0"/>
    <w:pPr>
      <w:spacing w:after="0" w:line="240" w:lineRule="auto"/>
    </w:pPr>
    <w:rPr>
      <w:spacing w:val="2"/>
      <w:sz w:val="19"/>
      <w:lang w:val="en-GB"/>
    </w:rPr>
  </w:style>
  <w:style w:type="character" w:customStyle="1" w:styleId="eop">
    <w:name w:val="eop"/>
    <w:basedOn w:val="DefaultParagraphFont"/>
    <w:rsid w:val="00642A65"/>
  </w:style>
  <w:style w:type="paragraph" w:customStyle="1" w:styleId="paragraph">
    <w:name w:val="paragraph"/>
    <w:basedOn w:val="Normal"/>
    <w:rsid w:val="00642A65"/>
    <w:pPr>
      <w:spacing w:before="100" w:beforeAutospacing="1" w:after="100" w:afterAutospacing="1" w:line="240" w:lineRule="auto"/>
    </w:pPr>
    <w:rPr>
      <w:rFonts w:ascii="Times New Roman" w:eastAsia="Times New Roman" w:hAnsi="Times New Roman" w:cs="Times New Roman"/>
      <w:spacing w:val="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918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asociety.org/privacy-policy"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iasociety.org/conferences/aids2026/take-part/rethink-rebuild-rise-social-toolki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asociety.org/conferences/aids2026/about/them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ivprevention@iasociety.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schaefli\Downloads\AIDS-2026_Document_RibbonSans.dotx" TargetMode="External"/></Relationships>
</file>

<file path=word/documenttasks/documenttasks1.xml><?xml version="1.0" encoding="utf-8"?>
<t:Tasks xmlns:t="http://schemas.microsoft.com/office/tasks/2019/documenttasks" xmlns:oel="http://schemas.microsoft.com/office/2019/extlst">
  <t:Task id="{AC1E886A-AB5F-45C7-9146-E9F5E2F43816}">
    <t:Anchor>
      <t:Comment id="989200372"/>
    </t:Anchor>
    <t:History>
      <t:Event id="{0424A237-71BA-4365-8DF9-2B033E7B099A}" time="2026-01-09T10:32:40.462Z">
        <t:Attribution userId="S::yanie.denadaillac@iasociety.org::ad7761ec-c0a6-49e4-9fde-6a7df0bd786a" userProvider="AD" userName="Yanie de Nadaillac"/>
        <t:Anchor>
          <t:Comment id="971733996"/>
        </t:Anchor>
        <t:Create/>
      </t:Event>
      <t:Event id="{9B59D490-14A9-424F-8ECE-393A1CAA8DDE}" time="2026-01-09T10:32:40.462Z">
        <t:Attribution userId="S::yanie.denadaillac@iasociety.org::ad7761ec-c0a6-49e4-9fde-6a7df0bd786a" userProvider="AD" userName="Yanie de Nadaillac"/>
        <t:Anchor>
          <t:Comment id="971733996"/>
        </t:Anchor>
        <t:Assign userId="S::isaac.leamer@iasociety.org::007f1283-a2c9-4f9c-a789-ab6a3ce27a0c" userProvider="AD" userName="Isaac Leamer"/>
      </t:Event>
      <t:Event id="{30C2EC34-7377-420A-A683-20E2C5AFC188}" time="2026-01-09T10:32:40.462Z">
        <t:Attribution userId="S::yanie.denadaillac@iasociety.org::ad7761ec-c0a6-49e4-9fde-6a7df0bd786a" userProvider="AD" userName="Yanie de Nadaillac"/>
        <t:Anchor>
          <t:Comment id="971733996"/>
        </t:Anchor>
        <t:SetTitle title="Fine for me, as long as we insist they use people-first language and avoid language such as &quot;infected&quot; etc. I defer to @Isaac Leamer."/>
      </t:Event>
      <t:Event id="{2DF7AE63-F3AA-4418-B5D6-490265F1035C}" time="2026-01-12T15:00:40.754Z">
        <t:Attribution userId="S::laura.schaefli@iasociety.org::30d5e715-b760-4c95-9348-2ec846c818ee" userProvider="AD" userName="Laura Schaefli"/>
        <t:Progress percentComplete="100"/>
      </t:Event>
    </t:History>
  </t:Task>
</t:Tasks>
</file>

<file path=word/theme/theme1.xml><?xml version="1.0" encoding="utf-8"?>
<a:theme xmlns:a="http://schemas.openxmlformats.org/drawingml/2006/main" name="AIDS2026">
  <a:themeElements>
    <a:clrScheme name="AIDS 2026">
      <a:dk1>
        <a:srgbClr val="000000"/>
      </a:dk1>
      <a:lt1>
        <a:srgbClr val="FFFFFF"/>
      </a:lt1>
      <a:dk2>
        <a:srgbClr val="617F09"/>
      </a:dk2>
      <a:lt2>
        <a:srgbClr val="FFFFFF"/>
      </a:lt2>
      <a:accent1>
        <a:srgbClr val="61800A"/>
      </a:accent1>
      <a:accent2>
        <a:srgbClr val="0A41F3"/>
      </a:accent2>
      <a:accent3>
        <a:srgbClr val="FFA836"/>
      </a:accent3>
      <a:accent4>
        <a:srgbClr val="E0001B"/>
      </a:accent4>
      <a:accent5>
        <a:srgbClr val="105B2F"/>
      </a:accent5>
      <a:accent6>
        <a:srgbClr val="BFED2F"/>
      </a:accent6>
      <a:hlink>
        <a:srgbClr val="E0001B"/>
      </a:hlink>
      <a:folHlink>
        <a:srgbClr val="DF001A"/>
      </a:folHlink>
    </a:clrScheme>
    <a:fontScheme name="IAS Ribbon Sans">
      <a:majorFont>
        <a:latin typeface="IAS Ribbon Sans Bold"/>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IAS Ribbon Sans Light"/>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wrap="square" lIns="288000" tIns="288000" rIns="288000" bIns="288000" rtlCol="0" anchor="t"/>
      <a:lstStyle>
        <a:defPPr algn="l">
          <a:defRPr dirty="0"/>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AIDS2026" id="{5D9AADCF-8DF5-224C-971F-5B8830F8867D}" vid="{61AC4E07-DB9E-664A-89D6-2E4C8655DAE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4EDCEEC58F924B8688429696C030D2" ma:contentTypeVersion="19" ma:contentTypeDescription="Create a new document." ma:contentTypeScope="" ma:versionID="b4d8bdf56c9ebdc58dfe75d904c50a7a">
  <xsd:schema xmlns:xsd="http://www.w3.org/2001/XMLSchema" xmlns:xs="http://www.w3.org/2001/XMLSchema" xmlns:p="http://schemas.microsoft.com/office/2006/metadata/properties" xmlns:ns2="e236f8d0-c4c0-4f47-ae05-f87aea30adc7" xmlns:ns3="73ce610f-b889-47d4-8ab5-c38f623799c9" targetNamespace="http://schemas.microsoft.com/office/2006/metadata/properties" ma:root="true" ma:fieldsID="6eb87eb5e6ae4b3023b2eee28dfdb8f0" ns2:_="" ns3:_="">
    <xsd:import namespace="e236f8d0-c4c0-4f47-ae05-f87aea30adc7"/>
    <xsd:import namespace="73ce610f-b889-47d4-8ab5-c38f623799c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6f8d0-c4c0-4f47-ae05-f87aea30a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8752f36-f899-4024-97aa-312620fde4b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ce610f-b889-47d4-8ab5-c38f623799c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c0bfebf-baa6-4c8c-8536-352a9d7474a2}" ma:internalName="TaxCatchAll" ma:showField="CatchAllData" ma:web="73ce610f-b889-47d4-8ab5-c38f623799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236f8d0-c4c0-4f47-ae05-f87aea30adc7">
      <Terms xmlns="http://schemas.microsoft.com/office/infopath/2007/PartnerControls"/>
    </lcf76f155ced4ddcb4097134ff3c332f>
    <TaxCatchAll xmlns="73ce610f-b889-47d4-8ab5-c38f623799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DA6F87-3297-4437-BBF2-3ED67FA075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6f8d0-c4c0-4f47-ae05-f87aea30adc7"/>
    <ds:schemaRef ds:uri="73ce610f-b889-47d4-8ab5-c38f623799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E050EA-E642-470A-9153-04EC2A4628D9}">
  <ds:schemaRefs>
    <ds:schemaRef ds:uri="http://schemas.microsoft.com/office/2006/metadata/properties"/>
    <ds:schemaRef ds:uri="http://schemas.microsoft.com/office/infopath/2007/PartnerControls"/>
    <ds:schemaRef ds:uri="e236f8d0-c4c0-4f47-ae05-f87aea30adc7"/>
    <ds:schemaRef ds:uri="73ce610f-b889-47d4-8ab5-c38f623799c9"/>
  </ds:schemaRefs>
</ds:datastoreItem>
</file>

<file path=customXml/itemProps3.xml><?xml version="1.0" encoding="utf-8"?>
<ds:datastoreItem xmlns:ds="http://schemas.openxmlformats.org/officeDocument/2006/customXml" ds:itemID="{E856408C-0317-A34F-A9E4-8F5048B2CF88}">
  <ds:schemaRefs>
    <ds:schemaRef ds:uri="http://schemas.openxmlformats.org/officeDocument/2006/bibliography"/>
  </ds:schemaRefs>
</ds:datastoreItem>
</file>

<file path=customXml/itemProps4.xml><?xml version="1.0" encoding="utf-8"?>
<ds:datastoreItem xmlns:ds="http://schemas.openxmlformats.org/officeDocument/2006/customXml" ds:itemID="{302D15A1-BE8D-45C0-98FC-AA138097D5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C:\Users\laura.schaefli\Downloads\AIDS-2026_Document_RibbonSans.dotx</Template>
  <TotalTime>5</TotalTime>
  <Pages>11</Pages>
  <Words>1480</Words>
  <Characters>8436</Characters>
  <Application>Microsoft Office Word</Application>
  <DocSecurity>0</DocSecurity>
  <Lines>70</Lines>
  <Paragraphs>19</Paragraphs>
  <ScaleCrop>false</ScaleCrop>
  <Company>International AIDS Society</Company>
  <LinksUpToDate>false</LinksUpToDate>
  <CharactersWithSpaces>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IAS</dc:creator>
  <cp:keywords/>
  <dc:description/>
  <cp:lastModifiedBy>Cai Morris</cp:lastModifiedBy>
  <cp:revision>74</cp:revision>
  <cp:lastPrinted>2026-01-13T12:58:00Z</cp:lastPrinted>
  <dcterms:created xsi:type="dcterms:W3CDTF">2026-01-13T10:51:00Z</dcterms:created>
  <dcterms:modified xsi:type="dcterms:W3CDTF">2026-01-14T14:03:00Z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0x010100814EDCEEC58F924B8688429696C030D2</vt:lpwstr>
  </property>
  <property fmtid="{D5CDD505-2E9C-101B-9397-08002B2CF9AE}" pid="3" name="MediaServiceImageTags">
    <vt:lpwstr/>
  </property>
</Properties>
</file>